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0FBBA" w14:textId="0185A53F" w:rsidR="00E8423B" w:rsidRDefault="007E435F" w:rsidP="00E8423B">
      <w:r w:rsidRPr="000962A6">
        <w:rPr>
          <w:rFonts w:ascii="Arial" w:hAnsi="Arial" w:cs="Arial"/>
          <w:b/>
          <w:bCs/>
          <w:i/>
          <w:iCs/>
          <w:noProof/>
          <w:spacing w:val="8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9FBFE2" wp14:editId="72D21BE9">
                <wp:simplePos x="0" y="0"/>
                <wp:positionH relativeFrom="column">
                  <wp:posOffset>4316730</wp:posOffset>
                </wp:positionH>
                <wp:positionV relativeFrom="paragraph">
                  <wp:posOffset>-268605</wp:posOffset>
                </wp:positionV>
                <wp:extent cx="2171700" cy="914400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888D5C" w14:textId="77777777" w:rsidR="00B94288" w:rsidRDefault="00B94288" w:rsidP="0067136F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3A3FDD4" w14:textId="77777777" w:rsidR="00B94288" w:rsidRPr="00146C75" w:rsidRDefault="00B94288" w:rsidP="0067136F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54D8E27" w14:textId="77777777" w:rsidR="00B94288" w:rsidRPr="001B71AC" w:rsidRDefault="00B94288" w:rsidP="0067136F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1B71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Contact: Tom Long</w:t>
                            </w:r>
                          </w:p>
                          <w:p w14:paraId="2B53235E" w14:textId="77777777" w:rsidR="00B94288" w:rsidRPr="001B71AC" w:rsidRDefault="00B94288" w:rsidP="0067136F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1B71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 xml:space="preserve">Phone: (203) </w:t>
                            </w:r>
                            <w:r w:rsidR="00620546" w:rsidRPr="001B71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313-5507</w:t>
                            </w:r>
                          </w:p>
                          <w:p w14:paraId="2F80A5A4" w14:textId="77777777" w:rsidR="00B94288" w:rsidRPr="001B71AC" w:rsidRDefault="00B94288" w:rsidP="0067136F">
                            <w:pPr>
                              <w:jc w:val="right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1B71AC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Email: tlong@workplace.org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489FBF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.9pt;margin-top:-21.15pt;width:171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" filled="f" stroked="f">
                <v:textbox>
                  <w:txbxContent>
                    <w:p w14:paraId="7A888D5C" w14:textId="77777777" w:rsidR="00B94288" w:rsidRDefault="00B94288" w:rsidP="0067136F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14:paraId="63A3FDD4" w14:textId="77777777" w:rsidR="00B94288" w:rsidRPr="00146C75" w:rsidRDefault="00B94288" w:rsidP="0067136F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</w:p>
                    <w:p w14:paraId="254D8E27" w14:textId="77777777" w:rsidR="00B94288" w:rsidRPr="001B71AC" w:rsidRDefault="00B94288" w:rsidP="0067136F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1B71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Contact: Tom Long</w:t>
                      </w:r>
                    </w:p>
                    <w:p w14:paraId="2B53235E" w14:textId="77777777" w:rsidR="00B94288" w:rsidRPr="001B71AC" w:rsidRDefault="00B94288" w:rsidP="0067136F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1B71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 xml:space="preserve">Phone: (203) </w:t>
                      </w:r>
                      <w:r w:rsidR="00620546" w:rsidRPr="001B71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313-5507</w:t>
                      </w:r>
                    </w:p>
                    <w:p w14:paraId="2F80A5A4" w14:textId="77777777" w:rsidR="00B94288" w:rsidRPr="001B71AC" w:rsidRDefault="00B94288" w:rsidP="0067136F">
                      <w:pPr>
                        <w:jc w:val="right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1B71AC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Email: tlong@workplace.org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3910EBA" wp14:editId="6EFA7D9C">
            <wp:extent cx="2133600" cy="571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5D647" w14:textId="77777777" w:rsidR="00E8423B" w:rsidRPr="004D397B" w:rsidRDefault="00E8423B" w:rsidP="00C778E0">
      <w:pPr>
        <w:shd w:val="clear" w:color="auto" w:fill="D9D9D9"/>
        <w:spacing w:line="420" w:lineRule="atLeast"/>
        <w:jc w:val="center"/>
        <w:rPr>
          <w:rFonts w:asciiTheme="minorHAnsi" w:hAnsiTheme="minorHAnsi" w:cstheme="minorHAnsi"/>
          <w:b/>
          <w:bCs/>
          <w:i/>
          <w:iCs/>
          <w:spacing w:val="8"/>
          <w:sz w:val="26"/>
          <w:szCs w:val="26"/>
        </w:rPr>
      </w:pPr>
      <w:r w:rsidRPr="004D397B">
        <w:rPr>
          <w:rFonts w:asciiTheme="minorHAnsi" w:hAnsiTheme="minorHAnsi" w:cstheme="minorHAnsi"/>
          <w:b/>
          <w:bCs/>
          <w:i/>
          <w:iCs/>
          <w:spacing w:val="8"/>
          <w:sz w:val="26"/>
          <w:szCs w:val="26"/>
        </w:rPr>
        <w:t>FOR IMMEDIATE RELEASE</w:t>
      </w:r>
    </w:p>
    <w:p w14:paraId="6EAA351C" w14:textId="77777777" w:rsidR="00F8711C" w:rsidRPr="004D397B" w:rsidRDefault="00F8711C" w:rsidP="00E8423B">
      <w:pPr>
        <w:jc w:val="center"/>
        <w:rPr>
          <w:rFonts w:asciiTheme="minorHAnsi" w:hAnsiTheme="minorHAnsi" w:cstheme="minorHAnsi"/>
          <w:b/>
        </w:rPr>
      </w:pPr>
    </w:p>
    <w:p w14:paraId="12C472C7" w14:textId="77777777" w:rsidR="00930CD6" w:rsidRPr="004D397B" w:rsidRDefault="00930CD6" w:rsidP="00514503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4D397B">
        <w:rPr>
          <w:rFonts w:asciiTheme="minorHAnsi" w:hAnsiTheme="minorHAnsi" w:cstheme="minorHAnsi"/>
          <w:b/>
          <w:sz w:val="28"/>
          <w:szCs w:val="22"/>
        </w:rPr>
        <w:t xml:space="preserve">Dress for Success Mid-Fairfield County </w:t>
      </w:r>
      <w:r w:rsidR="00B94288" w:rsidRPr="004D397B">
        <w:rPr>
          <w:rFonts w:asciiTheme="minorHAnsi" w:hAnsiTheme="minorHAnsi" w:cstheme="minorHAnsi"/>
          <w:b/>
          <w:sz w:val="28"/>
          <w:szCs w:val="22"/>
        </w:rPr>
        <w:t xml:space="preserve">Honors </w:t>
      </w:r>
    </w:p>
    <w:p w14:paraId="1DB093FF" w14:textId="3F07F25E" w:rsidR="00514503" w:rsidRPr="004D397B" w:rsidRDefault="00C204D2" w:rsidP="00AC7D1D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>
        <w:rPr>
          <w:rFonts w:asciiTheme="minorHAnsi" w:hAnsiTheme="minorHAnsi" w:cstheme="minorHAnsi"/>
          <w:b/>
          <w:sz w:val="28"/>
          <w:szCs w:val="22"/>
        </w:rPr>
        <w:t>Carmen Nieves</w:t>
      </w:r>
      <w:r w:rsidR="00BC1FE6" w:rsidRPr="00BC1FE6"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="00C9019F" w:rsidRPr="004D397B">
        <w:rPr>
          <w:rFonts w:asciiTheme="minorHAnsi" w:hAnsiTheme="minorHAnsi" w:cstheme="minorHAnsi"/>
          <w:b/>
          <w:sz w:val="28"/>
          <w:szCs w:val="22"/>
        </w:rPr>
        <w:t>with</w:t>
      </w:r>
      <w:r w:rsidR="00D56AB0" w:rsidRPr="004D397B">
        <w:rPr>
          <w:rFonts w:asciiTheme="minorHAnsi" w:hAnsiTheme="minorHAnsi" w:cstheme="minorHAnsi"/>
          <w:b/>
          <w:sz w:val="28"/>
          <w:szCs w:val="22"/>
        </w:rPr>
        <w:t xml:space="preserve"> Empowerment Award</w:t>
      </w:r>
    </w:p>
    <w:p w14:paraId="539D6132" w14:textId="77777777" w:rsidR="00AF2C88" w:rsidRDefault="00AF2C88" w:rsidP="00CD2CAA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1A2A64BF" w14:textId="3F4915DF" w:rsidR="00E8423B" w:rsidRPr="00F538C4" w:rsidRDefault="00620546" w:rsidP="00CD2CAA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F538C4">
        <w:rPr>
          <w:rFonts w:asciiTheme="minorHAnsi" w:hAnsiTheme="minorHAnsi" w:cstheme="minorHAnsi"/>
          <w:sz w:val="22"/>
          <w:szCs w:val="22"/>
        </w:rPr>
        <w:t>Bridgeport</w:t>
      </w:r>
      <w:r w:rsidR="00B94288" w:rsidRPr="00F538C4">
        <w:rPr>
          <w:rFonts w:asciiTheme="minorHAnsi" w:hAnsiTheme="minorHAnsi" w:cstheme="minorHAnsi"/>
          <w:sz w:val="22"/>
          <w:szCs w:val="22"/>
        </w:rPr>
        <w:t>, CT</w:t>
      </w:r>
      <w:r w:rsidR="009D13A3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B94288" w:rsidRPr="00F538C4">
        <w:rPr>
          <w:rFonts w:asciiTheme="minorHAnsi" w:hAnsiTheme="minorHAnsi" w:cstheme="minorHAnsi"/>
          <w:sz w:val="22"/>
          <w:szCs w:val="22"/>
        </w:rPr>
        <w:t>—</w:t>
      </w:r>
      <w:r w:rsidR="009D13A3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845DE6" w:rsidRPr="00F538C4">
        <w:rPr>
          <w:rFonts w:asciiTheme="minorHAnsi" w:hAnsiTheme="minorHAnsi" w:cstheme="minorHAnsi"/>
          <w:sz w:val="22"/>
          <w:szCs w:val="22"/>
        </w:rPr>
        <w:t>March</w:t>
      </w:r>
      <w:r w:rsidR="00AC7D1D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125EB3" w:rsidRPr="00F538C4">
        <w:rPr>
          <w:rFonts w:asciiTheme="minorHAnsi" w:hAnsiTheme="minorHAnsi" w:cstheme="minorHAnsi"/>
          <w:sz w:val="22"/>
          <w:szCs w:val="22"/>
        </w:rPr>
        <w:t>31</w:t>
      </w:r>
      <w:r w:rsidR="00AC7D1D" w:rsidRPr="00F538C4">
        <w:rPr>
          <w:rFonts w:asciiTheme="minorHAnsi" w:hAnsiTheme="minorHAnsi" w:cstheme="minorHAnsi"/>
          <w:sz w:val="22"/>
          <w:szCs w:val="22"/>
        </w:rPr>
        <w:t>, 202</w:t>
      </w:r>
      <w:r w:rsidR="00125EB3" w:rsidRPr="00F538C4">
        <w:rPr>
          <w:rFonts w:asciiTheme="minorHAnsi" w:hAnsiTheme="minorHAnsi" w:cstheme="minorHAnsi"/>
          <w:sz w:val="22"/>
          <w:szCs w:val="22"/>
        </w:rPr>
        <w:t>5</w:t>
      </w:r>
    </w:p>
    <w:p w14:paraId="04DA7058" w14:textId="2675F902" w:rsidR="001022B1" w:rsidRPr="00F538C4" w:rsidRDefault="00E8423B" w:rsidP="00180F6D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F538C4">
        <w:rPr>
          <w:rFonts w:asciiTheme="minorHAnsi" w:hAnsiTheme="minorHAnsi" w:cstheme="minorHAnsi"/>
          <w:sz w:val="22"/>
          <w:szCs w:val="22"/>
        </w:rPr>
        <w:t xml:space="preserve">Dress for Success Mid-Fairfield County 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is marking </w:t>
      </w:r>
      <w:r w:rsidR="00C778E0" w:rsidRPr="00F538C4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8C4E26" w:rsidRPr="00F538C4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C778E0" w:rsidRPr="00F538C4">
        <w:rPr>
          <w:rFonts w:asciiTheme="minorHAnsi" w:hAnsiTheme="minorHAnsi" w:cstheme="minorHAnsi"/>
          <w:b/>
          <w:bCs/>
          <w:sz w:val="22"/>
          <w:szCs w:val="22"/>
        </w:rPr>
        <w:t xml:space="preserve"> years of service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620546" w:rsidRPr="00F538C4">
        <w:rPr>
          <w:rFonts w:asciiTheme="minorHAnsi" w:hAnsiTheme="minorHAnsi" w:cstheme="minorHAnsi"/>
          <w:sz w:val="22"/>
          <w:szCs w:val="22"/>
        </w:rPr>
        <w:t>to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 over 1</w:t>
      </w:r>
      <w:r w:rsidR="00844FC2" w:rsidRPr="00F538C4">
        <w:rPr>
          <w:rFonts w:asciiTheme="minorHAnsi" w:hAnsiTheme="minorHAnsi" w:cstheme="minorHAnsi"/>
          <w:sz w:val="22"/>
          <w:szCs w:val="22"/>
        </w:rPr>
        <w:t>0</w:t>
      </w:r>
      <w:r w:rsidR="00C778E0" w:rsidRPr="00F538C4">
        <w:rPr>
          <w:rFonts w:asciiTheme="minorHAnsi" w:hAnsiTheme="minorHAnsi" w:cstheme="minorHAnsi"/>
          <w:sz w:val="22"/>
          <w:szCs w:val="22"/>
        </w:rPr>
        <w:t>,000 women</w:t>
      </w:r>
      <w:r w:rsidR="00620546" w:rsidRPr="00F538C4">
        <w:rPr>
          <w:rFonts w:asciiTheme="minorHAnsi" w:hAnsiTheme="minorHAnsi" w:cstheme="minorHAnsi"/>
          <w:sz w:val="22"/>
          <w:szCs w:val="22"/>
        </w:rPr>
        <w:t xml:space="preserve"> in </w:t>
      </w:r>
      <w:r w:rsidR="004B06ED" w:rsidRPr="00F538C4">
        <w:rPr>
          <w:rFonts w:asciiTheme="minorHAnsi" w:hAnsiTheme="minorHAnsi" w:cstheme="minorHAnsi"/>
          <w:sz w:val="22"/>
          <w:szCs w:val="22"/>
        </w:rPr>
        <w:t>S</w:t>
      </w:r>
      <w:r w:rsidR="00620546" w:rsidRPr="00F538C4">
        <w:rPr>
          <w:rFonts w:asciiTheme="minorHAnsi" w:hAnsiTheme="minorHAnsi" w:cstheme="minorHAnsi"/>
          <w:sz w:val="22"/>
          <w:szCs w:val="22"/>
        </w:rPr>
        <w:t>outhwest Connecticut</w:t>
      </w:r>
      <w:r w:rsidR="00DE209D" w:rsidRPr="00F538C4">
        <w:rPr>
          <w:rFonts w:asciiTheme="minorHAnsi" w:hAnsiTheme="minorHAnsi" w:cstheme="minorHAnsi"/>
          <w:sz w:val="22"/>
          <w:szCs w:val="22"/>
        </w:rPr>
        <w:t xml:space="preserve"> by hosting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B13EA6" w:rsidRPr="00F538C4">
        <w:rPr>
          <w:rFonts w:asciiTheme="minorHAnsi" w:hAnsiTheme="minorHAnsi" w:cstheme="minorHAnsi"/>
          <w:iCs/>
          <w:sz w:val="22"/>
          <w:szCs w:val="22"/>
        </w:rPr>
        <w:t>the</w:t>
      </w:r>
      <w:r w:rsidR="00B13EA6" w:rsidRPr="00F538C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B13EA6" w:rsidRPr="00F538C4">
        <w:rPr>
          <w:rFonts w:asciiTheme="minorHAnsi" w:hAnsiTheme="minorHAnsi" w:cstheme="minorHAnsi"/>
          <w:b/>
          <w:bCs/>
          <w:i/>
          <w:sz w:val="22"/>
          <w:szCs w:val="22"/>
        </w:rPr>
        <w:t>EmpowerHER Celebration</w:t>
      </w:r>
      <w:r w:rsidR="00F538C4">
        <w:rPr>
          <w:rFonts w:asciiTheme="minorHAnsi" w:hAnsiTheme="minorHAnsi" w:cstheme="minorHAnsi"/>
          <w:iCs/>
          <w:sz w:val="22"/>
          <w:szCs w:val="22"/>
        </w:rPr>
        <w:t xml:space="preserve"> on May</w:t>
      </w:r>
      <w:r w:rsidR="00C35036">
        <w:rPr>
          <w:rFonts w:asciiTheme="minorHAnsi" w:hAnsiTheme="minorHAnsi" w:cstheme="minorHAnsi"/>
          <w:iCs/>
          <w:sz w:val="22"/>
          <w:szCs w:val="22"/>
        </w:rPr>
        <w:t xml:space="preserve"> 6</w:t>
      </w:r>
      <w:r w:rsidR="00B13EA6" w:rsidRPr="00F538C4">
        <w:rPr>
          <w:rFonts w:asciiTheme="minorHAnsi" w:hAnsiTheme="minorHAnsi" w:cstheme="minorHAnsi"/>
          <w:iCs/>
          <w:sz w:val="22"/>
          <w:szCs w:val="22"/>
        </w:rPr>
        <w:t>.</w:t>
      </w:r>
      <w:r w:rsidR="00B13EA6" w:rsidRPr="00F538C4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A4391A" w:rsidRPr="00F538C4">
        <w:rPr>
          <w:rFonts w:asciiTheme="minorHAnsi" w:hAnsiTheme="minorHAnsi" w:cstheme="minorHAnsi"/>
          <w:sz w:val="22"/>
          <w:szCs w:val="22"/>
        </w:rPr>
        <w:t>During the event</w:t>
      </w:r>
      <w:r w:rsidR="0070528F">
        <w:rPr>
          <w:rFonts w:asciiTheme="minorHAnsi" w:hAnsiTheme="minorHAnsi" w:cstheme="minorHAnsi"/>
          <w:sz w:val="22"/>
          <w:szCs w:val="22"/>
        </w:rPr>
        <w:t>,</w:t>
      </w:r>
      <w:r w:rsidR="00A4391A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Dress for Success Mid-Fairfield County </w:t>
      </w:r>
      <w:r w:rsidR="00997D49" w:rsidRPr="00F538C4">
        <w:rPr>
          <w:rFonts w:asciiTheme="minorHAnsi" w:hAnsiTheme="minorHAnsi" w:cstheme="minorHAnsi"/>
          <w:sz w:val="22"/>
          <w:szCs w:val="22"/>
        </w:rPr>
        <w:t>will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8C7DF7" w:rsidRPr="00F538C4">
        <w:rPr>
          <w:rFonts w:asciiTheme="minorHAnsi" w:hAnsiTheme="minorHAnsi" w:cstheme="minorHAnsi"/>
          <w:sz w:val="22"/>
          <w:szCs w:val="22"/>
        </w:rPr>
        <w:t>honor</w:t>
      </w:r>
      <w:r w:rsidR="00C778E0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583935" w:rsidRPr="00F538C4">
        <w:rPr>
          <w:rFonts w:asciiTheme="minorHAnsi" w:hAnsiTheme="minorHAnsi" w:cstheme="minorHAnsi"/>
          <w:sz w:val="22"/>
          <w:szCs w:val="22"/>
        </w:rPr>
        <w:t>Carmen Nieves</w:t>
      </w:r>
      <w:r w:rsidR="00C9019F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C778E0" w:rsidRPr="00F538C4">
        <w:rPr>
          <w:rFonts w:asciiTheme="minorHAnsi" w:hAnsiTheme="minorHAnsi" w:cstheme="minorHAnsi"/>
          <w:sz w:val="22"/>
          <w:szCs w:val="22"/>
        </w:rPr>
        <w:t>with the Denise “Denny” Taft Davidoff Empowerment Award</w:t>
      </w:r>
      <w:r w:rsidR="004203D0" w:rsidRPr="00F538C4">
        <w:rPr>
          <w:rFonts w:asciiTheme="minorHAnsi" w:hAnsiTheme="minorHAnsi" w:cstheme="minorHAnsi"/>
          <w:sz w:val="22"/>
          <w:szCs w:val="22"/>
        </w:rPr>
        <w:t xml:space="preserve">. </w:t>
      </w:r>
      <w:r w:rsidR="00B803DB">
        <w:rPr>
          <w:rFonts w:asciiTheme="minorHAnsi" w:hAnsiTheme="minorHAnsi" w:cstheme="minorHAnsi"/>
          <w:sz w:val="22"/>
          <w:szCs w:val="22"/>
        </w:rPr>
        <w:t xml:space="preserve"> </w:t>
      </w:r>
      <w:r w:rsidR="00F26997">
        <w:rPr>
          <w:rFonts w:asciiTheme="minorHAnsi" w:hAnsiTheme="minorHAnsi" w:cstheme="minorHAnsi"/>
          <w:sz w:val="22"/>
          <w:szCs w:val="22"/>
        </w:rPr>
        <w:t>Ms.</w:t>
      </w:r>
      <w:r w:rsidR="00F26997" w:rsidRPr="00F538C4">
        <w:rPr>
          <w:rFonts w:asciiTheme="minorHAnsi" w:hAnsiTheme="minorHAnsi" w:cstheme="minorHAnsi"/>
          <w:sz w:val="22"/>
          <w:szCs w:val="22"/>
        </w:rPr>
        <w:t xml:space="preserve"> Nieves</w:t>
      </w:r>
      <w:r w:rsidR="00F03D69" w:rsidRPr="00F538C4">
        <w:rPr>
          <w:rFonts w:asciiTheme="minorHAnsi" w:hAnsiTheme="minorHAnsi" w:cstheme="minorHAnsi"/>
          <w:sz w:val="22"/>
          <w:szCs w:val="22"/>
        </w:rPr>
        <w:t>, a proud Bridgeport native,</w:t>
      </w:r>
      <w:r w:rsidR="002051EF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937449" w:rsidRPr="00F538C4">
        <w:rPr>
          <w:rFonts w:asciiTheme="minorHAnsi" w:hAnsiTheme="minorHAnsi" w:cstheme="minorHAnsi"/>
          <w:sz w:val="22"/>
          <w:szCs w:val="22"/>
        </w:rPr>
        <w:t xml:space="preserve">will </w:t>
      </w:r>
      <w:r w:rsidR="002051EF" w:rsidRPr="00F538C4">
        <w:rPr>
          <w:rFonts w:asciiTheme="minorHAnsi" w:hAnsiTheme="minorHAnsi" w:cstheme="minorHAnsi"/>
          <w:sz w:val="22"/>
          <w:szCs w:val="22"/>
        </w:rPr>
        <w:t xml:space="preserve">be </w:t>
      </w:r>
      <w:r w:rsidR="00EA5A80" w:rsidRPr="00F538C4">
        <w:rPr>
          <w:rFonts w:asciiTheme="minorHAnsi" w:hAnsiTheme="minorHAnsi" w:cstheme="minorHAnsi"/>
          <w:sz w:val="22"/>
          <w:szCs w:val="22"/>
        </w:rPr>
        <w:t>recognized</w:t>
      </w:r>
      <w:r w:rsidR="00937449" w:rsidRPr="00F538C4">
        <w:rPr>
          <w:rFonts w:asciiTheme="minorHAnsi" w:hAnsiTheme="minorHAnsi" w:cstheme="minorHAnsi"/>
          <w:sz w:val="22"/>
          <w:szCs w:val="22"/>
        </w:rPr>
        <w:t xml:space="preserve"> for </w:t>
      </w:r>
      <w:r w:rsidR="001022B1" w:rsidRPr="00F538C4">
        <w:rPr>
          <w:rFonts w:asciiTheme="minorHAnsi" w:hAnsiTheme="minorHAnsi" w:cstheme="minorHAnsi"/>
          <w:sz w:val="22"/>
          <w:szCs w:val="22"/>
        </w:rPr>
        <w:t>dedicat</w:t>
      </w:r>
      <w:r w:rsidR="00F03D69" w:rsidRPr="00F538C4">
        <w:rPr>
          <w:rFonts w:asciiTheme="minorHAnsi" w:hAnsiTheme="minorHAnsi" w:cstheme="minorHAnsi"/>
          <w:sz w:val="22"/>
          <w:szCs w:val="22"/>
        </w:rPr>
        <w:t>ing</w:t>
      </w:r>
      <w:r w:rsidR="001022B1" w:rsidRPr="00F538C4">
        <w:rPr>
          <w:rFonts w:asciiTheme="minorHAnsi" w:hAnsiTheme="minorHAnsi" w:cstheme="minorHAnsi"/>
          <w:sz w:val="22"/>
          <w:szCs w:val="22"/>
        </w:rPr>
        <w:t xml:space="preserve"> her life to uplifting her community through unwavering service, advocacy, and compassion. With decades of commitment to social justice and community </w:t>
      </w:r>
      <w:r w:rsidR="00F26997" w:rsidRPr="00F538C4">
        <w:rPr>
          <w:rFonts w:asciiTheme="minorHAnsi" w:hAnsiTheme="minorHAnsi" w:cstheme="minorHAnsi"/>
          <w:sz w:val="22"/>
          <w:szCs w:val="22"/>
        </w:rPr>
        <w:t>empowerment, she</w:t>
      </w:r>
      <w:r w:rsidR="00356009">
        <w:rPr>
          <w:rFonts w:asciiTheme="minorHAnsi" w:hAnsiTheme="minorHAnsi" w:cstheme="minorHAnsi"/>
          <w:sz w:val="22"/>
          <w:szCs w:val="22"/>
        </w:rPr>
        <w:t xml:space="preserve"> </w:t>
      </w:r>
      <w:r w:rsidR="001022B1" w:rsidRPr="00F538C4">
        <w:rPr>
          <w:rFonts w:asciiTheme="minorHAnsi" w:hAnsiTheme="minorHAnsi" w:cstheme="minorHAnsi"/>
          <w:sz w:val="22"/>
          <w:szCs w:val="22"/>
        </w:rPr>
        <w:t>has been a powerful voice for underserved families, women, and youth.</w:t>
      </w:r>
    </w:p>
    <w:p w14:paraId="256A94AD" w14:textId="303407C9" w:rsidR="00AA047B" w:rsidRPr="00F538C4" w:rsidRDefault="000D7288" w:rsidP="00F65940">
      <w:pPr>
        <w:pStyle w:val="NormalWeb"/>
        <w:spacing w:after="240"/>
        <w:rPr>
          <w:rFonts w:asciiTheme="minorHAnsi" w:hAnsiTheme="minorHAnsi" w:cstheme="minorHAnsi"/>
          <w:sz w:val="22"/>
          <w:szCs w:val="22"/>
        </w:rPr>
      </w:pPr>
      <w:r w:rsidRPr="00F538C4">
        <w:rPr>
          <w:rFonts w:asciiTheme="minorHAnsi" w:hAnsiTheme="minorHAnsi" w:cstheme="minorHAnsi"/>
          <w:sz w:val="22"/>
          <w:szCs w:val="22"/>
        </w:rPr>
        <w:t xml:space="preserve">Her civic efforts include over 10,000 volunteer hours over her career with </w:t>
      </w:r>
      <w:r w:rsidR="00F26997" w:rsidRPr="00F538C4">
        <w:rPr>
          <w:rFonts w:asciiTheme="minorHAnsi" w:hAnsiTheme="minorHAnsi" w:cstheme="minorHAnsi"/>
          <w:sz w:val="22"/>
          <w:szCs w:val="22"/>
        </w:rPr>
        <w:t xml:space="preserve">organizations </w:t>
      </w:r>
      <w:r w:rsidR="00F26997">
        <w:rPr>
          <w:rFonts w:asciiTheme="minorHAnsi" w:hAnsiTheme="minorHAnsi" w:cstheme="minorHAnsi"/>
          <w:sz w:val="22"/>
          <w:szCs w:val="22"/>
        </w:rPr>
        <w:t>such</w:t>
      </w:r>
      <w:r w:rsidR="00022E3D">
        <w:rPr>
          <w:rFonts w:asciiTheme="minorHAnsi" w:hAnsiTheme="minorHAnsi" w:cstheme="minorHAnsi"/>
          <w:sz w:val="22"/>
          <w:szCs w:val="22"/>
        </w:rPr>
        <w:t xml:space="preserve"> as</w:t>
      </w:r>
      <w:r w:rsidRPr="00F538C4">
        <w:rPr>
          <w:rFonts w:asciiTheme="minorHAnsi" w:hAnsiTheme="minorHAnsi" w:cstheme="minorHAnsi"/>
          <w:sz w:val="22"/>
          <w:szCs w:val="22"/>
        </w:rPr>
        <w:t xml:space="preserve"> Alpha Community Service’s Annual Walk to End Homelessness, Community Emergency Responder Team (CERT), </w:t>
      </w:r>
      <w:r w:rsidR="0098205A">
        <w:rPr>
          <w:rFonts w:asciiTheme="minorHAnsi" w:hAnsiTheme="minorHAnsi" w:cstheme="minorHAnsi"/>
          <w:sz w:val="22"/>
          <w:szCs w:val="22"/>
        </w:rPr>
        <w:t xml:space="preserve">and </w:t>
      </w:r>
      <w:r w:rsidRPr="00F538C4">
        <w:rPr>
          <w:rFonts w:asciiTheme="minorHAnsi" w:hAnsiTheme="minorHAnsi" w:cstheme="minorHAnsi"/>
          <w:sz w:val="22"/>
          <w:szCs w:val="22"/>
        </w:rPr>
        <w:t>the Puerto Rican Parade of Fairfield County</w:t>
      </w:r>
      <w:r w:rsidR="0098205A">
        <w:rPr>
          <w:rFonts w:asciiTheme="minorHAnsi" w:hAnsiTheme="minorHAnsi" w:cstheme="minorHAnsi"/>
          <w:sz w:val="22"/>
          <w:szCs w:val="22"/>
        </w:rPr>
        <w:t>.</w:t>
      </w:r>
      <w:r w:rsidR="0000598C">
        <w:rPr>
          <w:rFonts w:asciiTheme="minorHAnsi" w:hAnsiTheme="minorHAnsi" w:cstheme="minorHAnsi"/>
          <w:sz w:val="22"/>
          <w:szCs w:val="22"/>
        </w:rPr>
        <w:t xml:space="preserve"> </w:t>
      </w:r>
      <w:r w:rsidR="002123E8">
        <w:rPr>
          <w:rFonts w:asciiTheme="minorHAnsi" w:hAnsiTheme="minorHAnsi" w:cstheme="minorHAnsi"/>
          <w:sz w:val="22"/>
          <w:szCs w:val="22"/>
        </w:rPr>
        <w:t xml:space="preserve"> </w:t>
      </w:r>
      <w:r w:rsidRPr="00F538C4">
        <w:rPr>
          <w:rFonts w:asciiTheme="minorHAnsi" w:hAnsiTheme="minorHAnsi" w:cstheme="minorHAnsi"/>
          <w:sz w:val="22"/>
          <w:szCs w:val="22"/>
        </w:rPr>
        <w:t>She has assisted more than 500 businesses and leaders in developing civic ideas and projects that improve the lives of children, families, and communities.</w:t>
      </w:r>
      <w:r w:rsidR="000F7983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4E5C8E">
        <w:rPr>
          <w:rFonts w:asciiTheme="minorHAnsi" w:hAnsiTheme="minorHAnsi" w:cstheme="minorHAnsi"/>
          <w:sz w:val="22"/>
          <w:szCs w:val="22"/>
        </w:rPr>
        <w:t>I</w:t>
      </w:r>
      <w:r w:rsidR="000F7983" w:rsidRPr="00F538C4">
        <w:rPr>
          <w:rFonts w:asciiTheme="minorHAnsi" w:hAnsiTheme="minorHAnsi" w:cstheme="minorHAnsi"/>
          <w:sz w:val="22"/>
          <w:szCs w:val="22"/>
        </w:rPr>
        <w:t>n 2023</w:t>
      </w:r>
      <w:r w:rsidR="00AC633C" w:rsidRPr="00F538C4">
        <w:rPr>
          <w:rFonts w:asciiTheme="minorHAnsi" w:hAnsiTheme="minorHAnsi" w:cstheme="minorHAnsi"/>
          <w:sz w:val="22"/>
          <w:szCs w:val="22"/>
        </w:rPr>
        <w:t>,</w:t>
      </w:r>
      <w:r w:rsidR="00CD3CAE">
        <w:rPr>
          <w:rFonts w:asciiTheme="minorHAnsi" w:hAnsiTheme="minorHAnsi" w:cstheme="minorHAnsi"/>
          <w:sz w:val="22"/>
          <w:szCs w:val="22"/>
        </w:rPr>
        <w:t xml:space="preserve"> she </w:t>
      </w:r>
      <w:r w:rsidR="001A04E5" w:rsidRPr="00F538C4">
        <w:rPr>
          <w:rFonts w:asciiTheme="minorHAnsi" w:hAnsiTheme="minorHAnsi" w:cstheme="minorHAnsi"/>
          <w:sz w:val="22"/>
          <w:szCs w:val="22"/>
        </w:rPr>
        <w:t>started ViMa Ro &amp; Company to support local businesses and the creative community</w:t>
      </w:r>
      <w:r w:rsidR="00AC633C" w:rsidRPr="00F538C4">
        <w:rPr>
          <w:rFonts w:asciiTheme="minorHAnsi" w:hAnsiTheme="minorHAnsi" w:cstheme="minorHAnsi"/>
          <w:sz w:val="22"/>
          <w:szCs w:val="22"/>
        </w:rPr>
        <w:t xml:space="preserve"> with coworking </w:t>
      </w:r>
      <w:r w:rsidR="00B03E35" w:rsidRPr="00F538C4">
        <w:rPr>
          <w:rFonts w:asciiTheme="minorHAnsi" w:hAnsiTheme="minorHAnsi" w:cstheme="minorHAnsi"/>
          <w:sz w:val="22"/>
          <w:szCs w:val="22"/>
        </w:rPr>
        <w:t xml:space="preserve">and training </w:t>
      </w:r>
      <w:r w:rsidR="00AC633C" w:rsidRPr="00F538C4">
        <w:rPr>
          <w:rFonts w:asciiTheme="minorHAnsi" w:hAnsiTheme="minorHAnsi" w:cstheme="minorHAnsi"/>
          <w:sz w:val="22"/>
          <w:szCs w:val="22"/>
        </w:rPr>
        <w:t>space,</w:t>
      </w:r>
      <w:r w:rsidR="00B03E35" w:rsidRPr="00F538C4">
        <w:rPr>
          <w:rFonts w:asciiTheme="minorHAnsi" w:hAnsiTheme="minorHAnsi" w:cstheme="minorHAnsi"/>
          <w:sz w:val="22"/>
          <w:szCs w:val="22"/>
        </w:rPr>
        <w:t xml:space="preserve"> along with </w:t>
      </w:r>
      <w:r w:rsidR="00F248E1" w:rsidRPr="00F538C4">
        <w:rPr>
          <w:rFonts w:asciiTheme="minorHAnsi" w:hAnsiTheme="minorHAnsi" w:cstheme="minorHAnsi"/>
          <w:sz w:val="22"/>
          <w:szCs w:val="22"/>
        </w:rPr>
        <w:t>a</w:t>
      </w:r>
      <w:r w:rsidR="001A04E5"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="00F248E1" w:rsidRPr="00F538C4">
        <w:rPr>
          <w:rFonts w:asciiTheme="minorHAnsi" w:hAnsiTheme="minorHAnsi" w:cstheme="minorHAnsi"/>
          <w:sz w:val="22"/>
          <w:szCs w:val="22"/>
        </w:rPr>
        <w:t>r</w:t>
      </w:r>
      <w:r w:rsidR="00B03E35" w:rsidRPr="00F538C4">
        <w:rPr>
          <w:rFonts w:asciiTheme="minorHAnsi" w:hAnsiTheme="minorHAnsi" w:cstheme="minorHAnsi"/>
          <w:sz w:val="22"/>
          <w:szCs w:val="22"/>
        </w:rPr>
        <w:t xml:space="preserve">etail </w:t>
      </w:r>
      <w:r w:rsidR="00F248E1" w:rsidRPr="00F538C4">
        <w:rPr>
          <w:rFonts w:asciiTheme="minorHAnsi" w:hAnsiTheme="minorHAnsi" w:cstheme="minorHAnsi"/>
          <w:sz w:val="22"/>
          <w:szCs w:val="22"/>
        </w:rPr>
        <w:t>b</w:t>
      </w:r>
      <w:r w:rsidR="00B03E35" w:rsidRPr="00F538C4">
        <w:rPr>
          <w:rFonts w:asciiTheme="minorHAnsi" w:hAnsiTheme="minorHAnsi" w:cstheme="minorHAnsi"/>
          <w:sz w:val="22"/>
          <w:szCs w:val="22"/>
        </w:rPr>
        <w:t>outique space to sell creative good</w:t>
      </w:r>
      <w:r w:rsidR="00F248E1" w:rsidRPr="00F538C4">
        <w:rPr>
          <w:rFonts w:asciiTheme="minorHAnsi" w:hAnsiTheme="minorHAnsi" w:cstheme="minorHAnsi"/>
          <w:sz w:val="22"/>
          <w:szCs w:val="22"/>
        </w:rPr>
        <w:t>s.</w:t>
      </w:r>
    </w:p>
    <w:p w14:paraId="66BAD6A4" w14:textId="49FDABDE" w:rsidR="00BE31FB" w:rsidRPr="00F538C4" w:rsidRDefault="00BE31FB" w:rsidP="00F65940">
      <w:pPr>
        <w:pStyle w:val="NormalWeb"/>
        <w:spacing w:after="240"/>
        <w:rPr>
          <w:rFonts w:asciiTheme="minorHAnsi" w:hAnsiTheme="minorHAnsi" w:cstheme="minorHAnsi"/>
          <w:sz w:val="22"/>
          <w:szCs w:val="22"/>
        </w:rPr>
      </w:pPr>
      <w:r w:rsidRPr="00F538C4">
        <w:rPr>
          <w:rFonts w:asciiTheme="minorHAnsi" w:hAnsiTheme="minorHAnsi" w:cstheme="minorHAnsi"/>
          <w:sz w:val="22"/>
          <w:szCs w:val="22"/>
        </w:rPr>
        <w:t xml:space="preserve">With over 100 episodes, </w:t>
      </w:r>
      <w:r w:rsidR="00CC7CCD">
        <w:rPr>
          <w:rFonts w:asciiTheme="minorHAnsi" w:hAnsiTheme="minorHAnsi" w:cstheme="minorHAnsi"/>
          <w:sz w:val="22"/>
          <w:szCs w:val="22"/>
        </w:rPr>
        <w:t xml:space="preserve">Ms. Nieves </w:t>
      </w:r>
      <w:r w:rsidRPr="00F538C4">
        <w:rPr>
          <w:rFonts w:asciiTheme="minorHAnsi" w:hAnsiTheme="minorHAnsi" w:cstheme="minorHAnsi"/>
          <w:sz w:val="22"/>
          <w:szCs w:val="22"/>
        </w:rPr>
        <w:t xml:space="preserve">can regularly be found </w:t>
      </w:r>
      <w:r w:rsidR="00F9427A" w:rsidRPr="00F538C4">
        <w:rPr>
          <w:rFonts w:asciiTheme="minorHAnsi" w:hAnsiTheme="minorHAnsi" w:cstheme="minorHAnsi"/>
          <w:sz w:val="22"/>
          <w:szCs w:val="22"/>
        </w:rPr>
        <w:t>on “</w:t>
      </w:r>
      <w:r w:rsidRPr="00F538C4">
        <w:rPr>
          <w:rFonts w:asciiTheme="minorHAnsi" w:hAnsiTheme="minorHAnsi" w:cstheme="minorHAnsi"/>
          <w:sz w:val="22"/>
          <w:szCs w:val="22"/>
        </w:rPr>
        <w:t>Connecticut at our Service</w:t>
      </w:r>
      <w:r w:rsidR="00F9427A" w:rsidRPr="00F538C4">
        <w:rPr>
          <w:rFonts w:asciiTheme="minorHAnsi" w:hAnsiTheme="minorHAnsi" w:cstheme="minorHAnsi"/>
          <w:sz w:val="22"/>
          <w:szCs w:val="22"/>
        </w:rPr>
        <w:t>”</w:t>
      </w:r>
      <w:r w:rsidRPr="00F538C4">
        <w:rPr>
          <w:rFonts w:asciiTheme="minorHAnsi" w:hAnsiTheme="minorHAnsi" w:cstheme="minorHAnsi"/>
          <w:sz w:val="22"/>
          <w:szCs w:val="22"/>
        </w:rPr>
        <w:t xml:space="preserve"> weekly show</w:t>
      </w:r>
      <w:r w:rsidR="00F26997">
        <w:rPr>
          <w:rFonts w:asciiTheme="minorHAnsi" w:hAnsiTheme="minorHAnsi" w:cstheme="minorHAnsi"/>
          <w:sz w:val="22"/>
          <w:szCs w:val="22"/>
        </w:rPr>
        <w:t xml:space="preserve"> which</w:t>
      </w:r>
      <w:r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Pr="00F538C4">
        <w:rPr>
          <w:rFonts w:asciiTheme="minorHAnsi" w:hAnsiTheme="minorHAnsi" w:cstheme="minorHAnsi"/>
          <w:sz w:val="22"/>
          <w:szCs w:val="22"/>
        </w:rPr>
        <w:t>airs on public access station Soundview Community Media TV to highlight individuals who lead with purpose to make the community a better place to live, work, and play</w:t>
      </w:r>
      <w:r w:rsidR="00AA58B1" w:rsidRPr="00F538C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3E602E3" w14:textId="2183619D" w:rsidR="00C6262B" w:rsidRPr="00F538C4" w:rsidRDefault="00217039" w:rsidP="00C6262B">
      <w:pPr>
        <w:pStyle w:val="NormalWeb"/>
        <w:spacing w:after="240"/>
        <w:rPr>
          <w:rFonts w:asciiTheme="minorHAnsi" w:hAnsiTheme="minorHAnsi" w:cstheme="minorHAnsi"/>
          <w:spacing w:val="-1"/>
          <w:sz w:val="22"/>
          <w:szCs w:val="22"/>
        </w:rPr>
      </w:pPr>
      <w:r w:rsidRPr="00F538C4">
        <w:rPr>
          <w:rFonts w:asciiTheme="minorHAnsi" w:hAnsiTheme="minorHAnsi" w:cstheme="minorHAnsi"/>
          <w:spacing w:val="-1"/>
          <w:sz w:val="22"/>
          <w:szCs w:val="22"/>
        </w:rPr>
        <w:t>“</w:t>
      </w:r>
      <w:r w:rsidR="00CC7CCD">
        <w:rPr>
          <w:rFonts w:asciiTheme="minorHAnsi" w:hAnsiTheme="minorHAnsi" w:cstheme="minorHAnsi"/>
          <w:spacing w:val="-1"/>
          <w:sz w:val="22"/>
          <w:szCs w:val="22"/>
        </w:rPr>
        <w:t xml:space="preserve">Carmen’s </w:t>
      </w:r>
      <w:r w:rsidR="00C6262B" w:rsidRPr="00F538C4">
        <w:rPr>
          <w:rFonts w:asciiTheme="minorHAnsi" w:hAnsiTheme="minorHAnsi" w:cstheme="minorHAnsi"/>
          <w:spacing w:val="-1"/>
          <w:sz w:val="22"/>
          <w:szCs w:val="22"/>
        </w:rPr>
        <w:t xml:space="preserve">passion for helping others is reflected in her work supporting countless organizations </w:t>
      </w:r>
      <w:r w:rsidR="00835BF5" w:rsidRPr="00F538C4">
        <w:rPr>
          <w:rFonts w:asciiTheme="minorHAnsi" w:hAnsiTheme="minorHAnsi" w:cstheme="minorHAnsi"/>
          <w:spacing w:val="-1"/>
          <w:sz w:val="22"/>
          <w:szCs w:val="22"/>
        </w:rPr>
        <w:t>where she has been a champion for empowering women to achieve economic independence</w:t>
      </w:r>
      <w:r w:rsidR="00C6262B" w:rsidRPr="00F538C4">
        <w:rPr>
          <w:rFonts w:asciiTheme="minorHAnsi" w:hAnsiTheme="minorHAnsi" w:cstheme="minorHAnsi"/>
          <w:spacing w:val="-1"/>
          <w:sz w:val="22"/>
          <w:szCs w:val="22"/>
        </w:rPr>
        <w:t>,</w:t>
      </w:r>
      <w:r w:rsidR="00835BF5" w:rsidRPr="00F538C4">
        <w:rPr>
          <w:rFonts w:asciiTheme="minorHAnsi" w:hAnsiTheme="minorHAnsi" w:cstheme="minorHAnsi"/>
          <w:spacing w:val="-1"/>
          <w:sz w:val="22"/>
          <w:szCs w:val="22"/>
        </w:rPr>
        <w:t>”</w:t>
      </w:r>
      <w:r w:rsidR="00320BBB" w:rsidRPr="00F538C4">
        <w:rPr>
          <w:rFonts w:asciiTheme="minorHAnsi" w:hAnsiTheme="minorHAnsi" w:cstheme="minorHAnsi"/>
          <w:spacing w:val="-1"/>
          <w:sz w:val="22"/>
          <w:szCs w:val="22"/>
        </w:rPr>
        <w:t xml:space="preserve"> said </w:t>
      </w:r>
      <w:r w:rsidR="00320BBB" w:rsidRPr="00AD1591">
        <w:rPr>
          <w:rFonts w:asciiTheme="minorHAnsi" w:hAnsiTheme="minorHAnsi" w:cstheme="minorHAnsi"/>
          <w:b/>
          <w:bCs/>
          <w:spacing w:val="-1"/>
          <w:sz w:val="22"/>
          <w:szCs w:val="22"/>
        </w:rPr>
        <w:t>Michelle Artis, Director of Dress for Success Mid-Fairfield County</w:t>
      </w:r>
      <w:r w:rsidR="00320BBB" w:rsidRPr="00F538C4">
        <w:rPr>
          <w:rFonts w:asciiTheme="minorHAnsi" w:hAnsiTheme="minorHAnsi" w:cstheme="minorHAnsi"/>
          <w:spacing w:val="-1"/>
          <w:sz w:val="22"/>
          <w:szCs w:val="22"/>
        </w:rPr>
        <w:t xml:space="preserve">. </w:t>
      </w:r>
      <w:r w:rsidR="00A20CBA" w:rsidRPr="00F538C4">
        <w:rPr>
          <w:rFonts w:asciiTheme="minorHAnsi" w:hAnsiTheme="minorHAnsi" w:cstheme="minorHAnsi"/>
          <w:spacing w:val="-1"/>
          <w:sz w:val="22"/>
          <w:szCs w:val="22"/>
        </w:rPr>
        <w:t>“</w:t>
      </w:r>
      <w:r w:rsidR="00255375">
        <w:rPr>
          <w:rFonts w:asciiTheme="minorHAnsi" w:hAnsiTheme="minorHAnsi" w:cstheme="minorHAnsi"/>
          <w:spacing w:val="-1"/>
          <w:sz w:val="22"/>
          <w:szCs w:val="22"/>
        </w:rPr>
        <w:t xml:space="preserve">Her </w:t>
      </w:r>
      <w:r w:rsidR="00F26997" w:rsidRPr="00F538C4">
        <w:rPr>
          <w:rFonts w:asciiTheme="minorHAnsi" w:hAnsiTheme="minorHAnsi" w:cstheme="minorHAnsi"/>
          <w:spacing w:val="-1"/>
          <w:sz w:val="22"/>
          <w:szCs w:val="22"/>
        </w:rPr>
        <w:t>leadership</w:t>
      </w:r>
      <w:r w:rsidR="00C6262B" w:rsidRPr="00F538C4">
        <w:rPr>
          <w:rFonts w:asciiTheme="minorHAnsi" w:hAnsiTheme="minorHAnsi" w:cstheme="minorHAnsi"/>
          <w:spacing w:val="-1"/>
          <w:sz w:val="22"/>
          <w:szCs w:val="22"/>
        </w:rPr>
        <w:t>, kindness, and dedication to creating positive change ha</w:t>
      </w:r>
      <w:r w:rsidR="00A20CBA" w:rsidRPr="00F538C4">
        <w:rPr>
          <w:rFonts w:asciiTheme="minorHAnsi" w:hAnsiTheme="minorHAnsi" w:cstheme="minorHAnsi"/>
          <w:spacing w:val="-1"/>
          <w:sz w:val="22"/>
          <w:szCs w:val="22"/>
        </w:rPr>
        <w:t>s</w:t>
      </w:r>
      <w:r w:rsidR="00C6262B" w:rsidRPr="00F538C4">
        <w:rPr>
          <w:rFonts w:asciiTheme="minorHAnsi" w:hAnsiTheme="minorHAnsi" w:cstheme="minorHAnsi"/>
          <w:spacing w:val="-1"/>
          <w:sz w:val="22"/>
          <w:szCs w:val="22"/>
        </w:rPr>
        <w:t xml:space="preserve"> left a lasting impact on the lives of so many.</w:t>
      </w:r>
      <w:r w:rsidR="00A20CBA" w:rsidRPr="00F538C4">
        <w:rPr>
          <w:rFonts w:asciiTheme="minorHAnsi" w:hAnsiTheme="minorHAnsi" w:cstheme="minorHAnsi"/>
          <w:spacing w:val="-1"/>
          <w:sz w:val="22"/>
          <w:szCs w:val="22"/>
        </w:rPr>
        <w:t>”</w:t>
      </w:r>
    </w:p>
    <w:p w14:paraId="363F9D0D" w14:textId="3F2E8E94" w:rsidR="001E1700" w:rsidRPr="00F538C4" w:rsidRDefault="001E1700" w:rsidP="00CD2CAA">
      <w:pPr>
        <w:pStyle w:val="NormalWeb"/>
        <w:spacing w:after="240"/>
        <w:rPr>
          <w:rFonts w:asciiTheme="minorHAnsi" w:hAnsiTheme="minorHAnsi" w:cstheme="minorHAnsi"/>
          <w:spacing w:val="-1"/>
          <w:sz w:val="22"/>
          <w:szCs w:val="22"/>
        </w:rPr>
      </w:pPr>
      <w:r w:rsidRPr="00F538C4">
        <w:rPr>
          <w:rFonts w:asciiTheme="minorHAnsi" w:hAnsiTheme="minorHAnsi" w:cstheme="minorHAnsi"/>
          <w:spacing w:val="-1"/>
          <w:sz w:val="22"/>
          <w:szCs w:val="22"/>
        </w:rPr>
        <w:t xml:space="preserve">The </w:t>
      </w:r>
      <w:r w:rsidRPr="00F538C4">
        <w:rPr>
          <w:rFonts w:asciiTheme="minorHAnsi" w:hAnsiTheme="minorHAnsi" w:cstheme="minorHAnsi"/>
          <w:b/>
          <w:bCs/>
          <w:spacing w:val="-1"/>
          <w:sz w:val="22"/>
          <w:szCs w:val="22"/>
        </w:rPr>
        <w:t>Denise “Denny” Taft Davidoff Empowerment Award</w:t>
      </w:r>
      <w:r w:rsidRPr="00F538C4">
        <w:rPr>
          <w:rFonts w:asciiTheme="minorHAnsi" w:hAnsiTheme="minorHAnsi" w:cstheme="minorHAnsi"/>
          <w:spacing w:val="-1"/>
          <w:sz w:val="22"/>
          <w:szCs w:val="22"/>
        </w:rPr>
        <w:t xml:space="preserve"> recognizes and celebrates exceptional champions of gender equity and women’s advancement. Denny Davidoff was a powerful life force dedicated to empowering people in the workforce, marketplace, and community. Her efforts helped serve a variety of jobless and marginalized populations through powerful programs including Dress for Success Mid-Fairfield County.</w:t>
      </w:r>
      <w:r w:rsidR="00444271">
        <w:rPr>
          <w:rFonts w:asciiTheme="minorHAnsi" w:hAnsiTheme="minorHAnsi" w:cstheme="minorHAnsi"/>
          <w:spacing w:val="-1"/>
          <w:sz w:val="22"/>
          <w:szCs w:val="22"/>
        </w:rPr>
        <w:t xml:space="preserve"> Previous award recipients include</w:t>
      </w:r>
      <w:r w:rsidR="00BC0890">
        <w:rPr>
          <w:rFonts w:asciiTheme="minorHAnsi" w:hAnsiTheme="minorHAnsi" w:cstheme="minorHAnsi"/>
          <w:spacing w:val="-1"/>
          <w:sz w:val="22"/>
          <w:szCs w:val="22"/>
        </w:rPr>
        <w:t xml:space="preserve"> Dr. Monette Ferguson</w:t>
      </w:r>
      <w:r w:rsidR="00816F37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A85626">
        <w:rPr>
          <w:rFonts w:asciiTheme="minorHAnsi" w:hAnsiTheme="minorHAnsi" w:cstheme="minorHAnsi"/>
          <w:spacing w:val="-1"/>
          <w:sz w:val="22"/>
          <w:szCs w:val="22"/>
        </w:rPr>
        <w:t xml:space="preserve">of the </w:t>
      </w:r>
      <w:r w:rsidR="00A85626" w:rsidRPr="00A85626">
        <w:rPr>
          <w:rFonts w:asciiTheme="minorHAnsi" w:hAnsiTheme="minorHAnsi" w:cstheme="minorHAnsi"/>
          <w:spacing w:val="-1"/>
          <w:sz w:val="22"/>
          <w:szCs w:val="22"/>
        </w:rPr>
        <w:t>Alliance for Community Empowerment Inc.</w:t>
      </w:r>
      <w:r w:rsidR="00A85626">
        <w:rPr>
          <w:rFonts w:asciiTheme="minorHAnsi" w:hAnsiTheme="minorHAnsi" w:cstheme="minorHAnsi"/>
          <w:spacing w:val="-1"/>
          <w:sz w:val="22"/>
          <w:szCs w:val="22"/>
        </w:rPr>
        <w:t xml:space="preserve">, Lindy Lee Gold of </w:t>
      </w:r>
      <w:r w:rsidR="0036543E">
        <w:rPr>
          <w:rFonts w:asciiTheme="minorHAnsi" w:hAnsiTheme="minorHAnsi" w:cstheme="minorHAnsi"/>
          <w:spacing w:val="-1"/>
          <w:sz w:val="22"/>
          <w:szCs w:val="22"/>
        </w:rPr>
        <w:t>the Connecticut Department of Economic and Community Development</w:t>
      </w:r>
      <w:r w:rsidR="002863AE">
        <w:rPr>
          <w:rFonts w:asciiTheme="minorHAnsi" w:hAnsiTheme="minorHAnsi" w:cstheme="minorHAnsi"/>
          <w:spacing w:val="-1"/>
          <w:sz w:val="22"/>
          <w:szCs w:val="22"/>
        </w:rPr>
        <w:t xml:space="preserve">, and Karen DuBois-Walton of the </w:t>
      </w:r>
      <w:r w:rsidR="00227846">
        <w:rPr>
          <w:rFonts w:asciiTheme="minorHAnsi" w:hAnsiTheme="minorHAnsi" w:cstheme="minorHAnsi"/>
          <w:spacing w:val="-1"/>
          <w:sz w:val="22"/>
          <w:szCs w:val="22"/>
        </w:rPr>
        <w:t>Community Foundation f</w:t>
      </w:r>
      <w:r w:rsidR="00227846" w:rsidRPr="00F26997">
        <w:rPr>
          <w:rFonts w:asciiTheme="minorHAnsi" w:hAnsiTheme="minorHAnsi" w:cstheme="minorHAnsi"/>
          <w:spacing w:val="-1"/>
          <w:sz w:val="22"/>
          <w:szCs w:val="22"/>
        </w:rPr>
        <w:t xml:space="preserve">or </w:t>
      </w:r>
      <w:r w:rsidR="00227846">
        <w:rPr>
          <w:rFonts w:asciiTheme="minorHAnsi" w:hAnsiTheme="minorHAnsi" w:cstheme="minorHAnsi"/>
          <w:spacing w:val="-1"/>
          <w:sz w:val="22"/>
          <w:szCs w:val="22"/>
        </w:rPr>
        <w:t>Greater New Haven.</w:t>
      </w:r>
    </w:p>
    <w:p w14:paraId="02422B88" w14:textId="2DC6FE0A" w:rsidR="000542A3" w:rsidRPr="00F538C4" w:rsidRDefault="001138D3" w:rsidP="00CD2CAA">
      <w:pPr>
        <w:spacing w:after="240"/>
        <w:rPr>
          <w:rFonts w:asciiTheme="minorHAnsi" w:hAnsiTheme="minorHAnsi" w:cstheme="minorHAnsi"/>
          <w:sz w:val="22"/>
          <w:szCs w:val="22"/>
        </w:rPr>
      </w:pPr>
      <w:r w:rsidRPr="00F538C4">
        <w:rPr>
          <w:rFonts w:asciiTheme="minorHAnsi" w:hAnsiTheme="minorHAnsi" w:cstheme="minorHAnsi"/>
          <w:i/>
          <w:sz w:val="22"/>
          <w:szCs w:val="22"/>
        </w:rPr>
        <w:t xml:space="preserve">The EmpowerHER Celebration </w:t>
      </w:r>
      <w:r w:rsidR="00997D49" w:rsidRPr="00F538C4">
        <w:rPr>
          <w:rFonts w:asciiTheme="minorHAnsi" w:hAnsiTheme="minorHAnsi" w:cstheme="minorHAnsi"/>
          <w:sz w:val="22"/>
          <w:szCs w:val="22"/>
        </w:rPr>
        <w:t xml:space="preserve">will be held at </w:t>
      </w:r>
      <w:r w:rsidR="000F6667" w:rsidRPr="00F538C4">
        <w:rPr>
          <w:rFonts w:asciiTheme="minorHAnsi" w:hAnsiTheme="minorHAnsi" w:cstheme="minorHAnsi"/>
          <w:sz w:val="22"/>
          <w:szCs w:val="22"/>
        </w:rPr>
        <w:t>the Boca Oyster Bar</w:t>
      </w:r>
      <w:r w:rsidR="00997D49" w:rsidRPr="00F538C4">
        <w:rPr>
          <w:rFonts w:asciiTheme="minorHAnsi" w:hAnsiTheme="minorHAnsi" w:cstheme="minorHAnsi"/>
          <w:sz w:val="22"/>
          <w:szCs w:val="22"/>
        </w:rPr>
        <w:t xml:space="preserve"> from 5:30 pm to </w:t>
      </w:r>
      <w:r w:rsidR="000F6667" w:rsidRPr="00F538C4">
        <w:rPr>
          <w:rFonts w:asciiTheme="minorHAnsi" w:hAnsiTheme="minorHAnsi" w:cstheme="minorHAnsi"/>
          <w:sz w:val="22"/>
          <w:szCs w:val="22"/>
        </w:rPr>
        <w:t>7</w:t>
      </w:r>
      <w:r w:rsidR="00997D49" w:rsidRPr="00F538C4">
        <w:rPr>
          <w:rFonts w:asciiTheme="minorHAnsi" w:hAnsiTheme="minorHAnsi" w:cstheme="minorHAnsi"/>
          <w:sz w:val="22"/>
          <w:szCs w:val="22"/>
        </w:rPr>
        <w:t>:30 pm on T</w:t>
      </w:r>
      <w:r w:rsidR="000F6667" w:rsidRPr="00F538C4">
        <w:rPr>
          <w:rFonts w:asciiTheme="minorHAnsi" w:hAnsiTheme="minorHAnsi" w:cstheme="minorHAnsi"/>
          <w:sz w:val="22"/>
          <w:szCs w:val="22"/>
        </w:rPr>
        <w:t>ues</w:t>
      </w:r>
      <w:r w:rsidR="00997D49" w:rsidRPr="00F538C4">
        <w:rPr>
          <w:rFonts w:asciiTheme="minorHAnsi" w:hAnsiTheme="minorHAnsi" w:cstheme="minorHAnsi"/>
          <w:sz w:val="22"/>
          <w:szCs w:val="22"/>
        </w:rPr>
        <w:t xml:space="preserve">day, May </w:t>
      </w:r>
      <w:r w:rsidRPr="00F538C4">
        <w:rPr>
          <w:rFonts w:asciiTheme="minorHAnsi" w:hAnsiTheme="minorHAnsi" w:cstheme="minorHAnsi"/>
          <w:sz w:val="22"/>
          <w:szCs w:val="22"/>
        </w:rPr>
        <w:t>6</w:t>
      </w:r>
      <w:r w:rsidR="00997D49" w:rsidRPr="00F538C4">
        <w:rPr>
          <w:rFonts w:asciiTheme="minorHAnsi" w:hAnsiTheme="minorHAnsi" w:cstheme="minorHAnsi"/>
          <w:sz w:val="22"/>
          <w:szCs w:val="22"/>
        </w:rPr>
        <w:t xml:space="preserve">. </w:t>
      </w:r>
      <w:r w:rsidR="000542A3" w:rsidRPr="00F538C4">
        <w:rPr>
          <w:rFonts w:asciiTheme="minorHAnsi" w:hAnsiTheme="minorHAnsi" w:cstheme="minorHAnsi"/>
          <w:sz w:val="22"/>
          <w:szCs w:val="22"/>
        </w:rPr>
        <w:t>Tickets and sponsorship opportunities are available.</w:t>
      </w:r>
      <w:r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Pr="00F26997">
        <w:rPr>
          <w:rFonts w:asciiTheme="minorHAnsi" w:hAnsiTheme="minorHAnsi" w:cstheme="minorHAnsi"/>
          <w:sz w:val="22"/>
          <w:szCs w:val="22"/>
        </w:rPr>
        <w:t xml:space="preserve">For more information on being an EmpowerHER Celebration sponsor </w:t>
      </w:r>
      <w:r w:rsidRPr="00F26997">
        <w:rPr>
          <w:rFonts w:asciiTheme="minorHAnsi" w:hAnsiTheme="minorHAnsi" w:cstheme="minorHAnsi"/>
          <w:b/>
          <w:bCs/>
          <w:sz w:val="22"/>
          <w:szCs w:val="22"/>
        </w:rPr>
        <w:t xml:space="preserve">contact Valerie Knight Di Gangi at (203) </w:t>
      </w:r>
      <w:r w:rsidRPr="00F26997">
        <w:rPr>
          <w:rFonts w:asciiTheme="minorHAnsi" w:hAnsiTheme="minorHAnsi" w:cstheme="minorHAnsi"/>
          <w:b/>
          <w:bCs/>
          <w:sz w:val="22"/>
          <w:szCs w:val="22"/>
        </w:rPr>
        <w:t>610-2348 or vknightdigangi@workplace.org.</w:t>
      </w:r>
      <w:r w:rsidRPr="00F538C4">
        <w:rPr>
          <w:rFonts w:asciiTheme="minorHAnsi" w:hAnsiTheme="minorHAnsi" w:cstheme="minorHAnsi"/>
          <w:sz w:val="22"/>
          <w:szCs w:val="22"/>
        </w:rPr>
        <w:t xml:space="preserve"> </w:t>
      </w:r>
      <w:r w:rsidRPr="00F538C4">
        <w:rPr>
          <w:rFonts w:asciiTheme="minorHAnsi" w:hAnsiTheme="minorHAnsi" w:cstheme="minorHAnsi"/>
          <w:sz w:val="22"/>
          <w:szCs w:val="22"/>
        </w:rPr>
        <w:t xml:space="preserve">Tickets for the event can be purchased at </w:t>
      </w:r>
      <w:hyperlink r:id="rId13" w:history="1">
        <w:r w:rsidRPr="00F538C4">
          <w:rPr>
            <w:rStyle w:val="Hyperlink"/>
            <w:rFonts w:asciiTheme="minorHAnsi" w:hAnsiTheme="minorHAnsi" w:cstheme="minorHAnsi"/>
            <w:sz w:val="22"/>
            <w:szCs w:val="22"/>
          </w:rPr>
          <w:t>www.workplace.org/dress-for-success/</w:t>
        </w:r>
      </w:hyperlink>
      <w:r w:rsidRPr="00F538C4">
        <w:rPr>
          <w:rFonts w:asciiTheme="minorHAnsi" w:hAnsiTheme="minorHAnsi" w:cstheme="minorHAnsi"/>
          <w:sz w:val="22"/>
          <w:szCs w:val="22"/>
        </w:rPr>
        <w:t xml:space="preserve">  All proceeds from the </w:t>
      </w:r>
      <w:r w:rsidRPr="00F538C4">
        <w:rPr>
          <w:rFonts w:asciiTheme="minorHAnsi" w:hAnsiTheme="minorHAnsi" w:cstheme="minorHAnsi"/>
          <w:sz w:val="22"/>
          <w:szCs w:val="22"/>
        </w:rPr>
        <w:lastRenderedPageBreak/>
        <w:t>EmpowerHER Celebration will help Dress for Success Mid-Fairfield County assist women seeking employment by providing professional attire, a network of support, and career development programs.</w:t>
      </w:r>
    </w:p>
    <w:p w14:paraId="3F8CBEE6" w14:textId="77777777" w:rsidR="00C778E0" w:rsidRPr="00F538C4" w:rsidRDefault="00C778E0" w:rsidP="00CD2CAA">
      <w:pPr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F538C4">
        <w:rPr>
          <w:rFonts w:asciiTheme="minorHAnsi" w:hAnsiTheme="minorHAnsi" w:cstheme="minorHAnsi"/>
          <w:sz w:val="22"/>
          <w:szCs w:val="22"/>
        </w:rPr>
        <w:t>###</w:t>
      </w:r>
    </w:p>
    <w:p w14:paraId="158443C5" w14:textId="77777777" w:rsidR="00C778E0" w:rsidRPr="00F538C4" w:rsidRDefault="00C778E0" w:rsidP="00CD2CAA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F538C4">
        <w:rPr>
          <w:rFonts w:asciiTheme="minorHAnsi" w:hAnsiTheme="minorHAnsi" w:cstheme="minorHAnsi"/>
          <w:sz w:val="20"/>
          <w:szCs w:val="20"/>
        </w:rPr>
        <w:t>About Dress for Success</w:t>
      </w:r>
    </w:p>
    <w:p w14:paraId="582B780B" w14:textId="105C9745" w:rsidR="003410BD" w:rsidRPr="00F538C4" w:rsidRDefault="00C778E0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F538C4">
        <w:rPr>
          <w:rFonts w:asciiTheme="minorHAnsi" w:hAnsiTheme="minorHAnsi" w:cstheme="minorHAnsi"/>
          <w:sz w:val="20"/>
          <w:szCs w:val="20"/>
        </w:rPr>
        <w:t>Dress for Success Mid-Fairfield County</w:t>
      </w:r>
      <w:r w:rsidR="00115EDF" w:rsidRPr="00F538C4">
        <w:rPr>
          <w:rFonts w:asciiTheme="minorHAnsi" w:hAnsiTheme="minorHAnsi" w:cstheme="minorHAnsi"/>
          <w:sz w:val="20"/>
          <w:szCs w:val="20"/>
        </w:rPr>
        <w:t>, a WorkPlace opportunity,</w:t>
      </w:r>
      <w:r w:rsidRPr="00F538C4">
        <w:rPr>
          <w:rFonts w:asciiTheme="minorHAnsi" w:hAnsiTheme="minorHAnsi" w:cstheme="minorHAnsi"/>
          <w:sz w:val="20"/>
          <w:szCs w:val="20"/>
        </w:rPr>
        <w:t xml:space="preserve"> has assisted over 1</w:t>
      </w:r>
      <w:r w:rsidR="00844FC2" w:rsidRPr="00F538C4">
        <w:rPr>
          <w:rFonts w:asciiTheme="minorHAnsi" w:hAnsiTheme="minorHAnsi" w:cstheme="minorHAnsi"/>
          <w:sz w:val="20"/>
          <w:szCs w:val="20"/>
        </w:rPr>
        <w:t>0</w:t>
      </w:r>
      <w:r w:rsidRPr="00F538C4">
        <w:rPr>
          <w:rFonts w:asciiTheme="minorHAnsi" w:hAnsiTheme="minorHAnsi" w:cstheme="minorHAnsi"/>
          <w:sz w:val="20"/>
          <w:szCs w:val="20"/>
        </w:rPr>
        <w:t xml:space="preserve">,000 women since opening our doors in 1998. Our mission </w:t>
      </w:r>
      <w:r w:rsidR="00620546" w:rsidRPr="00F538C4">
        <w:rPr>
          <w:rFonts w:asciiTheme="minorHAnsi" w:hAnsiTheme="minorHAnsi" w:cstheme="minorHAnsi"/>
          <w:sz w:val="20"/>
          <w:szCs w:val="20"/>
        </w:rPr>
        <w:t xml:space="preserve">is to </w:t>
      </w:r>
      <w:r w:rsidRPr="00F538C4">
        <w:rPr>
          <w:rFonts w:asciiTheme="minorHAnsi" w:hAnsiTheme="minorHAnsi" w:cstheme="minorHAnsi"/>
          <w:sz w:val="20"/>
          <w:szCs w:val="20"/>
        </w:rPr>
        <w:t xml:space="preserve">empower women to achieve economic independence by providing a network of support, professional </w:t>
      </w:r>
      <w:r w:rsidR="004D397B" w:rsidRPr="00F538C4">
        <w:rPr>
          <w:rFonts w:asciiTheme="minorHAnsi" w:hAnsiTheme="minorHAnsi" w:cstheme="minorHAnsi"/>
          <w:sz w:val="20"/>
          <w:szCs w:val="20"/>
        </w:rPr>
        <w:t>attire,</w:t>
      </w:r>
      <w:r w:rsidRPr="00F538C4">
        <w:rPr>
          <w:rFonts w:asciiTheme="minorHAnsi" w:hAnsiTheme="minorHAnsi" w:cstheme="minorHAnsi"/>
          <w:sz w:val="20"/>
          <w:szCs w:val="20"/>
        </w:rPr>
        <w:t xml:space="preserve"> and development tools to help women thrive in work and in life. Dress for Success Mid-Fa</w:t>
      </w:r>
      <w:r w:rsidR="00657B1F" w:rsidRPr="00F538C4">
        <w:rPr>
          <w:rFonts w:asciiTheme="minorHAnsi" w:hAnsiTheme="minorHAnsi" w:cstheme="minorHAnsi"/>
          <w:sz w:val="20"/>
          <w:szCs w:val="20"/>
        </w:rPr>
        <w:t>ir</w:t>
      </w:r>
      <w:r w:rsidRPr="00F538C4">
        <w:rPr>
          <w:rFonts w:asciiTheme="minorHAnsi" w:hAnsiTheme="minorHAnsi" w:cstheme="minorHAnsi"/>
          <w:sz w:val="20"/>
          <w:szCs w:val="20"/>
        </w:rPr>
        <w:t>field County is an affiliate of Dress for Success Worldwide</w:t>
      </w:r>
      <w:r w:rsidR="00AA58B1" w:rsidRPr="00F538C4">
        <w:rPr>
          <w:rFonts w:asciiTheme="minorHAnsi" w:hAnsiTheme="minorHAnsi" w:cstheme="minorHAnsi"/>
          <w:sz w:val="20"/>
          <w:szCs w:val="20"/>
        </w:rPr>
        <w:t xml:space="preserve">. </w:t>
      </w:r>
      <w:r w:rsidRPr="00F538C4">
        <w:rPr>
          <w:rFonts w:asciiTheme="minorHAnsi" w:hAnsiTheme="minorHAnsi" w:cstheme="minorHAnsi"/>
          <w:sz w:val="20"/>
          <w:szCs w:val="20"/>
        </w:rPr>
        <w:t xml:space="preserve">All funds are raised locally and make </w:t>
      </w:r>
      <w:r w:rsidR="00873D93" w:rsidRPr="00F538C4">
        <w:rPr>
          <w:rFonts w:asciiTheme="minorHAnsi" w:hAnsiTheme="minorHAnsi" w:cstheme="minorHAnsi"/>
          <w:sz w:val="20"/>
          <w:szCs w:val="20"/>
        </w:rPr>
        <w:t>an impact</w:t>
      </w:r>
      <w:r w:rsidRPr="00F538C4">
        <w:rPr>
          <w:rFonts w:asciiTheme="minorHAnsi" w:hAnsiTheme="minorHAnsi" w:cstheme="minorHAnsi"/>
          <w:sz w:val="20"/>
          <w:szCs w:val="20"/>
        </w:rPr>
        <w:t xml:space="preserve"> in </w:t>
      </w:r>
      <w:r w:rsidR="00B94288" w:rsidRPr="00F538C4">
        <w:rPr>
          <w:rFonts w:asciiTheme="minorHAnsi" w:hAnsiTheme="minorHAnsi" w:cstheme="minorHAnsi"/>
          <w:sz w:val="20"/>
          <w:szCs w:val="20"/>
        </w:rPr>
        <w:t>southwest Connecticut. Visit midfairfieldcount</w:t>
      </w:r>
      <w:r w:rsidR="00657B1F" w:rsidRPr="00F538C4">
        <w:rPr>
          <w:rFonts w:asciiTheme="minorHAnsi" w:hAnsiTheme="minorHAnsi" w:cstheme="minorHAnsi"/>
          <w:sz w:val="20"/>
          <w:szCs w:val="20"/>
        </w:rPr>
        <w:t>y</w:t>
      </w:r>
      <w:r w:rsidR="00B94288" w:rsidRPr="00F538C4">
        <w:rPr>
          <w:rFonts w:asciiTheme="minorHAnsi" w:hAnsiTheme="minorHAnsi" w:cstheme="minorHAnsi"/>
          <w:sz w:val="20"/>
          <w:szCs w:val="20"/>
        </w:rPr>
        <w:t>@dressforsuccess.org</w:t>
      </w:r>
      <w:r w:rsidRPr="00F538C4">
        <w:rPr>
          <w:rFonts w:asciiTheme="minorHAnsi" w:hAnsiTheme="minorHAnsi" w:cstheme="minorHAnsi"/>
          <w:sz w:val="20"/>
          <w:szCs w:val="20"/>
        </w:rPr>
        <w:t xml:space="preserve"> for more information.</w:t>
      </w:r>
    </w:p>
    <w:sectPr w:rsidR="003410BD" w:rsidRPr="00F538C4" w:rsidSect="00C74E71">
      <w:headerReference w:type="default" r:id="rId14"/>
      <w:footerReference w:type="default" r:id="rId15"/>
      <w:type w:val="continuous"/>
      <w:pgSz w:w="12240" w:h="15840" w:code="1"/>
      <w:pgMar w:top="1008" w:right="1008" w:bottom="1008" w:left="1008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0DF88" w14:textId="77777777" w:rsidR="00F5399C" w:rsidRDefault="00F5399C">
      <w:r>
        <w:separator/>
      </w:r>
    </w:p>
  </w:endnote>
  <w:endnote w:type="continuationSeparator" w:id="0">
    <w:p w14:paraId="01F9F93F" w14:textId="77777777" w:rsidR="00F5399C" w:rsidRDefault="00F5399C">
      <w:r>
        <w:continuationSeparator/>
      </w:r>
    </w:p>
  </w:endnote>
  <w:endnote w:type="continuationNotice" w:id="1">
    <w:p w14:paraId="1BB440AE" w14:textId="77777777" w:rsidR="00F5399C" w:rsidRDefault="00F539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30478" w14:textId="77777777" w:rsidR="00B94288" w:rsidRDefault="00B94288">
    <w:pPr>
      <w:pStyle w:val="Footer"/>
      <w:rPr>
        <w:sz w:val="20"/>
      </w:rPr>
    </w:pP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ED850" w14:textId="77777777" w:rsidR="00F5399C" w:rsidRDefault="00F5399C">
      <w:r>
        <w:separator/>
      </w:r>
    </w:p>
  </w:footnote>
  <w:footnote w:type="continuationSeparator" w:id="0">
    <w:p w14:paraId="4F3859C4" w14:textId="77777777" w:rsidR="00F5399C" w:rsidRDefault="00F5399C">
      <w:r>
        <w:continuationSeparator/>
      </w:r>
    </w:p>
  </w:footnote>
  <w:footnote w:type="continuationNotice" w:id="1">
    <w:p w14:paraId="70585E7A" w14:textId="77777777" w:rsidR="00F5399C" w:rsidRDefault="00F539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F62DC" w14:textId="77777777" w:rsidR="00B94288" w:rsidRDefault="00B94288">
    <w:pPr>
      <w:pStyle w:val="Header"/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7DA6"/>
    <w:multiLevelType w:val="hybridMultilevel"/>
    <w:tmpl w:val="60868A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105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>
      <o:colormru v:ext="edit" colors="#06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9D"/>
    <w:rsid w:val="000035CC"/>
    <w:rsid w:val="0000598C"/>
    <w:rsid w:val="00016D4D"/>
    <w:rsid w:val="00022E3D"/>
    <w:rsid w:val="00027DB6"/>
    <w:rsid w:val="00041360"/>
    <w:rsid w:val="000506C5"/>
    <w:rsid w:val="000542A3"/>
    <w:rsid w:val="00057872"/>
    <w:rsid w:val="0006177A"/>
    <w:rsid w:val="00072AC3"/>
    <w:rsid w:val="00072E4E"/>
    <w:rsid w:val="00077534"/>
    <w:rsid w:val="000962A6"/>
    <w:rsid w:val="000962CD"/>
    <w:rsid w:val="000976B8"/>
    <w:rsid w:val="000A240F"/>
    <w:rsid w:val="000A6A57"/>
    <w:rsid w:val="000B5FE9"/>
    <w:rsid w:val="000C05EE"/>
    <w:rsid w:val="000C1344"/>
    <w:rsid w:val="000C75EA"/>
    <w:rsid w:val="000D0344"/>
    <w:rsid w:val="000D7288"/>
    <w:rsid w:val="000E24C6"/>
    <w:rsid w:val="000E2749"/>
    <w:rsid w:val="000F19A9"/>
    <w:rsid w:val="000F409A"/>
    <w:rsid w:val="000F6667"/>
    <w:rsid w:val="000F7983"/>
    <w:rsid w:val="001022B1"/>
    <w:rsid w:val="0010317E"/>
    <w:rsid w:val="001138D3"/>
    <w:rsid w:val="00115EDF"/>
    <w:rsid w:val="00125EB3"/>
    <w:rsid w:val="00132788"/>
    <w:rsid w:val="001411C7"/>
    <w:rsid w:val="00141ECB"/>
    <w:rsid w:val="0014536D"/>
    <w:rsid w:val="00145DC5"/>
    <w:rsid w:val="00146C75"/>
    <w:rsid w:val="001476D8"/>
    <w:rsid w:val="00157391"/>
    <w:rsid w:val="00180201"/>
    <w:rsid w:val="00180898"/>
    <w:rsid w:val="00180F6D"/>
    <w:rsid w:val="00190065"/>
    <w:rsid w:val="00193B52"/>
    <w:rsid w:val="00194E75"/>
    <w:rsid w:val="001A04E5"/>
    <w:rsid w:val="001A6CA8"/>
    <w:rsid w:val="001B1787"/>
    <w:rsid w:val="001B5EF6"/>
    <w:rsid w:val="001B71AC"/>
    <w:rsid w:val="001C796F"/>
    <w:rsid w:val="001D004A"/>
    <w:rsid w:val="001D09F3"/>
    <w:rsid w:val="001D4F14"/>
    <w:rsid w:val="001D608F"/>
    <w:rsid w:val="001E1700"/>
    <w:rsid w:val="001E63D0"/>
    <w:rsid w:val="001F680C"/>
    <w:rsid w:val="00200368"/>
    <w:rsid w:val="002051EF"/>
    <w:rsid w:val="00207814"/>
    <w:rsid w:val="002123E8"/>
    <w:rsid w:val="0021647D"/>
    <w:rsid w:val="00217039"/>
    <w:rsid w:val="00227846"/>
    <w:rsid w:val="00234C78"/>
    <w:rsid w:val="00245A1B"/>
    <w:rsid w:val="00246067"/>
    <w:rsid w:val="00254E55"/>
    <w:rsid w:val="00254E97"/>
    <w:rsid w:val="00255375"/>
    <w:rsid w:val="00255801"/>
    <w:rsid w:val="00262AD2"/>
    <w:rsid w:val="00263B76"/>
    <w:rsid w:val="00264F20"/>
    <w:rsid w:val="00280755"/>
    <w:rsid w:val="002863AE"/>
    <w:rsid w:val="002869EA"/>
    <w:rsid w:val="00291086"/>
    <w:rsid w:val="002A143D"/>
    <w:rsid w:val="002B12FB"/>
    <w:rsid w:val="002D2A03"/>
    <w:rsid w:val="002D4F99"/>
    <w:rsid w:val="002E416E"/>
    <w:rsid w:val="002E4C60"/>
    <w:rsid w:val="002F3A23"/>
    <w:rsid w:val="002F5433"/>
    <w:rsid w:val="00303FDB"/>
    <w:rsid w:val="00311CAC"/>
    <w:rsid w:val="003139E6"/>
    <w:rsid w:val="003209D4"/>
    <w:rsid w:val="00320BBB"/>
    <w:rsid w:val="00320EE6"/>
    <w:rsid w:val="0033179D"/>
    <w:rsid w:val="00333885"/>
    <w:rsid w:val="00336B5F"/>
    <w:rsid w:val="003410BD"/>
    <w:rsid w:val="003502D3"/>
    <w:rsid w:val="00352E25"/>
    <w:rsid w:val="00354D3F"/>
    <w:rsid w:val="003552F7"/>
    <w:rsid w:val="00356009"/>
    <w:rsid w:val="0036543E"/>
    <w:rsid w:val="00366BD6"/>
    <w:rsid w:val="003726E6"/>
    <w:rsid w:val="0037771B"/>
    <w:rsid w:val="00387A4D"/>
    <w:rsid w:val="00393C1C"/>
    <w:rsid w:val="00395835"/>
    <w:rsid w:val="00396DD2"/>
    <w:rsid w:val="003A1714"/>
    <w:rsid w:val="003A2255"/>
    <w:rsid w:val="003A4F2B"/>
    <w:rsid w:val="003C365E"/>
    <w:rsid w:val="003D377D"/>
    <w:rsid w:val="003E2B83"/>
    <w:rsid w:val="003F1D5E"/>
    <w:rsid w:val="003F7E7C"/>
    <w:rsid w:val="00400871"/>
    <w:rsid w:val="00406463"/>
    <w:rsid w:val="0041431D"/>
    <w:rsid w:val="004144A1"/>
    <w:rsid w:val="004203D0"/>
    <w:rsid w:val="00426D2F"/>
    <w:rsid w:val="00444271"/>
    <w:rsid w:val="00445276"/>
    <w:rsid w:val="00465340"/>
    <w:rsid w:val="00474974"/>
    <w:rsid w:val="00481409"/>
    <w:rsid w:val="00485ABF"/>
    <w:rsid w:val="00493696"/>
    <w:rsid w:val="00496D09"/>
    <w:rsid w:val="004A2A12"/>
    <w:rsid w:val="004A6F87"/>
    <w:rsid w:val="004B06ED"/>
    <w:rsid w:val="004B2523"/>
    <w:rsid w:val="004B3882"/>
    <w:rsid w:val="004B68AB"/>
    <w:rsid w:val="004D2467"/>
    <w:rsid w:val="004D397B"/>
    <w:rsid w:val="004D53DF"/>
    <w:rsid w:val="004D7A2F"/>
    <w:rsid w:val="004E5C8E"/>
    <w:rsid w:val="004F3AEF"/>
    <w:rsid w:val="004F5D2D"/>
    <w:rsid w:val="00501470"/>
    <w:rsid w:val="00504E86"/>
    <w:rsid w:val="00505DD5"/>
    <w:rsid w:val="00511BBF"/>
    <w:rsid w:val="005127C3"/>
    <w:rsid w:val="00513F38"/>
    <w:rsid w:val="00514503"/>
    <w:rsid w:val="0051594A"/>
    <w:rsid w:val="00521839"/>
    <w:rsid w:val="00522262"/>
    <w:rsid w:val="00525921"/>
    <w:rsid w:val="00555D95"/>
    <w:rsid w:val="00557CA0"/>
    <w:rsid w:val="0057436E"/>
    <w:rsid w:val="00574670"/>
    <w:rsid w:val="00580928"/>
    <w:rsid w:val="00583935"/>
    <w:rsid w:val="00590AFB"/>
    <w:rsid w:val="00592082"/>
    <w:rsid w:val="00594F4C"/>
    <w:rsid w:val="005A63B8"/>
    <w:rsid w:val="005B444B"/>
    <w:rsid w:val="005B5F47"/>
    <w:rsid w:val="005D0803"/>
    <w:rsid w:val="005D3047"/>
    <w:rsid w:val="005D5333"/>
    <w:rsid w:val="005E59C9"/>
    <w:rsid w:val="005E6E46"/>
    <w:rsid w:val="00601F16"/>
    <w:rsid w:val="00602184"/>
    <w:rsid w:val="006029BF"/>
    <w:rsid w:val="00620546"/>
    <w:rsid w:val="0062446D"/>
    <w:rsid w:val="00633B92"/>
    <w:rsid w:val="0063603A"/>
    <w:rsid w:val="006360F8"/>
    <w:rsid w:val="00657755"/>
    <w:rsid w:val="00657B1F"/>
    <w:rsid w:val="00661320"/>
    <w:rsid w:val="0067136F"/>
    <w:rsid w:val="00675968"/>
    <w:rsid w:val="0068057A"/>
    <w:rsid w:val="00685655"/>
    <w:rsid w:val="00693E44"/>
    <w:rsid w:val="00697E1E"/>
    <w:rsid w:val="006A1218"/>
    <w:rsid w:val="006A425B"/>
    <w:rsid w:val="006A4696"/>
    <w:rsid w:val="006A7D14"/>
    <w:rsid w:val="006B65D8"/>
    <w:rsid w:val="006C5CDB"/>
    <w:rsid w:val="006D39F9"/>
    <w:rsid w:val="006D46E2"/>
    <w:rsid w:val="006E3291"/>
    <w:rsid w:val="006E5144"/>
    <w:rsid w:val="006E5ECE"/>
    <w:rsid w:val="006F604E"/>
    <w:rsid w:val="0070528F"/>
    <w:rsid w:val="00710E9D"/>
    <w:rsid w:val="00714586"/>
    <w:rsid w:val="00715E9C"/>
    <w:rsid w:val="0073365B"/>
    <w:rsid w:val="007411FC"/>
    <w:rsid w:val="00743FF7"/>
    <w:rsid w:val="0074794F"/>
    <w:rsid w:val="00751A05"/>
    <w:rsid w:val="007724BF"/>
    <w:rsid w:val="007855C8"/>
    <w:rsid w:val="00792AFA"/>
    <w:rsid w:val="00796368"/>
    <w:rsid w:val="007A1994"/>
    <w:rsid w:val="007B6A01"/>
    <w:rsid w:val="007C6B5D"/>
    <w:rsid w:val="007C76BA"/>
    <w:rsid w:val="007E0097"/>
    <w:rsid w:val="007E3778"/>
    <w:rsid w:val="007E4311"/>
    <w:rsid w:val="007E435F"/>
    <w:rsid w:val="007E6794"/>
    <w:rsid w:val="008011A6"/>
    <w:rsid w:val="00805EE3"/>
    <w:rsid w:val="00807CAF"/>
    <w:rsid w:val="008116AE"/>
    <w:rsid w:val="00816F37"/>
    <w:rsid w:val="00822B82"/>
    <w:rsid w:val="00835BF5"/>
    <w:rsid w:val="00842170"/>
    <w:rsid w:val="00844FC2"/>
    <w:rsid w:val="00845750"/>
    <w:rsid w:val="00845DE6"/>
    <w:rsid w:val="00860273"/>
    <w:rsid w:val="0086337D"/>
    <w:rsid w:val="00864021"/>
    <w:rsid w:val="00866356"/>
    <w:rsid w:val="008679C7"/>
    <w:rsid w:val="00872AA6"/>
    <w:rsid w:val="00873D93"/>
    <w:rsid w:val="0088012D"/>
    <w:rsid w:val="00883253"/>
    <w:rsid w:val="00886CC8"/>
    <w:rsid w:val="00890C90"/>
    <w:rsid w:val="008919C6"/>
    <w:rsid w:val="008A0038"/>
    <w:rsid w:val="008A098A"/>
    <w:rsid w:val="008A0C31"/>
    <w:rsid w:val="008A2720"/>
    <w:rsid w:val="008C4E26"/>
    <w:rsid w:val="008C64DA"/>
    <w:rsid w:val="008C7DF7"/>
    <w:rsid w:val="008E300F"/>
    <w:rsid w:val="008F0548"/>
    <w:rsid w:val="008F7061"/>
    <w:rsid w:val="00911FB8"/>
    <w:rsid w:val="00913A8B"/>
    <w:rsid w:val="00924B75"/>
    <w:rsid w:val="00925384"/>
    <w:rsid w:val="00926DF7"/>
    <w:rsid w:val="00930CD6"/>
    <w:rsid w:val="00936D4F"/>
    <w:rsid w:val="00937449"/>
    <w:rsid w:val="00951A4A"/>
    <w:rsid w:val="00957152"/>
    <w:rsid w:val="0096015B"/>
    <w:rsid w:val="0097382C"/>
    <w:rsid w:val="00974A1A"/>
    <w:rsid w:val="00980F89"/>
    <w:rsid w:val="0098205A"/>
    <w:rsid w:val="00984110"/>
    <w:rsid w:val="00984785"/>
    <w:rsid w:val="00992FEA"/>
    <w:rsid w:val="00993299"/>
    <w:rsid w:val="00996C41"/>
    <w:rsid w:val="00997D49"/>
    <w:rsid w:val="009A306C"/>
    <w:rsid w:val="009D030E"/>
    <w:rsid w:val="009D13A3"/>
    <w:rsid w:val="009D27C6"/>
    <w:rsid w:val="009D4321"/>
    <w:rsid w:val="009D46CC"/>
    <w:rsid w:val="009E0684"/>
    <w:rsid w:val="009F05D6"/>
    <w:rsid w:val="00A01E7F"/>
    <w:rsid w:val="00A1133D"/>
    <w:rsid w:val="00A167AD"/>
    <w:rsid w:val="00A1768A"/>
    <w:rsid w:val="00A20CBA"/>
    <w:rsid w:val="00A21DED"/>
    <w:rsid w:val="00A25015"/>
    <w:rsid w:val="00A4391A"/>
    <w:rsid w:val="00A448AE"/>
    <w:rsid w:val="00A463CC"/>
    <w:rsid w:val="00A56117"/>
    <w:rsid w:val="00A6128F"/>
    <w:rsid w:val="00A76660"/>
    <w:rsid w:val="00A84C21"/>
    <w:rsid w:val="00A85626"/>
    <w:rsid w:val="00A93E04"/>
    <w:rsid w:val="00A978AC"/>
    <w:rsid w:val="00AA047B"/>
    <w:rsid w:val="00AA456A"/>
    <w:rsid w:val="00AA58B1"/>
    <w:rsid w:val="00AB0697"/>
    <w:rsid w:val="00AB277B"/>
    <w:rsid w:val="00AC36CE"/>
    <w:rsid w:val="00AC633C"/>
    <w:rsid w:val="00AC7D1D"/>
    <w:rsid w:val="00AD1591"/>
    <w:rsid w:val="00AE044A"/>
    <w:rsid w:val="00AE19D9"/>
    <w:rsid w:val="00AE3DE0"/>
    <w:rsid w:val="00AF1CEC"/>
    <w:rsid w:val="00AF2C88"/>
    <w:rsid w:val="00B03451"/>
    <w:rsid w:val="00B03C5D"/>
    <w:rsid w:val="00B03E35"/>
    <w:rsid w:val="00B10D16"/>
    <w:rsid w:val="00B1146C"/>
    <w:rsid w:val="00B13EA6"/>
    <w:rsid w:val="00B16AA8"/>
    <w:rsid w:val="00B2434F"/>
    <w:rsid w:val="00B25FFC"/>
    <w:rsid w:val="00B336BF"/>
    <w:rsid w:val="00B35F50"/>
    <w:rsid w:val="00B4078D"/>
    <w:rsid w:val="00B46384"/>
    <w:rsid w:val="00B5264B"/>
    <w:rsid w:val="00B52EB4"/>
    <w:rsid w:val="00B611E9"/>
    <w:rsid w:val="00B77DA2"/>
    <w:rsid w:val="00B803DB"/>
    <w:rsid w:val="00B906C8"/>
    <w:rsid w:val="00B94288"/>
    <w:rsid w:val="00BA3FC1"/>
    <w:rsid w:val="00BA68E0"/>
    <w:rsid w:val="00BC0890"/>
    <w:rsid w:val="00BC0C19"/>
    <w:rsid w:val="00BC1FE6"/>
    <w:rsid w:val="00BE0210"/>
    <w:rsid w:val="00BE0761"/>
    <w:rsid w:val="00BE31FB"/>
    <w:rsid w:val="00C013FC"/>
    <w:rsid w:val="00C020A2"/>
    <w:rsid w:val="00C04B2E"/>
    <w:rsid w:val="00C11CB5"/>
    <w:rsid w:val="00C204D2"/>
    <w:rsid w:val="00C24A6D"/>
    <w:rsid w:val="00C2701B"/>
    <w:rsid w:val="00C35036"/>
    <w:rsid w:val="00C36FDA"/>
    <w:rsid w:val="00C41CB1"/>
    <w:rsid w:val="00C42080"/>
    <w:rsid w:val="00C430C2"/>
    <w:rsid w:val="00C475BB"/>
    <w:rsid w:val="00C477DD"/>
    <w:rsid w:val="00C57AEF"/>
    <w:rsid w:val="00C6262B"/>
    <w:rsid w:val="00C659B8"/>
    <w:rsid w:val="00C73A92"/>
    <w:rsid w:val="00C74E71"/>
    <w:rsid w:val="00C778E0"/>
    <w:rsid w:val="00C9019F"/>
    <w:rsid w:val="00C91C69"/>
    <w:rsid w:val="00CB6420"/>
    <w:rsid w:val="00CC2940"/>
    <w:rsid w:val="00CC7CCD"/>
    <w:rsid w:val="00CD2CAA"/>
    <w:rsid w:val="00CD3CAE"/>
    <w:rsid w:val="00CD737E"/>
    <w:rsid w:val="00CE1363"/>
    <w:rsid w:val="00CE38D0"/>
    <w:rsid w:val="00CF0B55"/>
    <w:rsid w:val="00CF0CF1"/>
    <w:rsid w:val="00CF342A"/>
    <w:rsid w:val="00CF4894"/>
    <w:rsid w:val="00CF61C8"/>
    <w:rsid w:val="00D02A79"/>
    <w:rsid w:val="00D070CE"/>
    <w:rsid w:val="00D11846"/>
    <w:rsid w:val="00D14268"/>
    <w:rsid w:val="00D1523F"/>
    <w:rsid w:val="00D16BBD"/>
    <w:rsid w:val="00D20F93"/>
    <w:rsid w:val="00D3204D"/>
    <w:rsid w:val="00D4168C"/>
    <w:rsid w:val="00D44052"/>
    <w:rsid w:val="00D4569D"/>
    <w:rsid w:val="00D53649"/>
    <w:rsid w:val="00D56AB0"/>
    <w:rsid w:val="00D56FAB"/>
    <w:rsid w:val="00D6253C"/>
    <w:rsid w:val="00D74600"/>
    <w:rsid w:val="00D921E9"/>
    <w:rsid w:val="00D95657"/>
    <w:rsid w:val="00DB2877"/>
    <w:rsid w:val="00DB6963"/>
    <w:rsid w:val="00DC49F1"/>
    <w:rsid w:val="00DC672E"/>
    <w:rsid w:val="00DD49BC"/>
    <w:rsid w:val="00DD6058"/>
    <w:rsid w:val="00DD6158"/>
    <w:rsid w:val="00DE209D"/>
    <w:rsid w:val="00DE278E"/>
    <w:rsid w:val="00DE39BD"/>
    <w:rsid w:val="00DF0B64"/>
    <w:rsid w:val="00E00E93"/>
    <w:rsid w:val="00E06ABB"/>
    <w:rsid w:val="00E10C94"/>
    <w:rsid w:val="00E1225E"/>
    <w:rsid w:val="00E169A5"/>
    <w:rsid w:val="00E24781"/>
    <w:rsid w:val="00E33B71"/>
    <w:rsid w:val="00E36F80"/>
    <w:rsid w:val="00E4201E"/>
    <w:rsid w:val="00E477F1"/>
    <w:rsid w:val="00E5167C"/>
    <w:rsid w:val="00E6012C"/>
    <w:rsid w:val="00E60C54"/>
    <w:rsid w:val="00E614C9"/>
    <w:rsid w:val="00E61762"/>
    <w:rsid w:val="00E6277F"/>
    <w:rsid w:val="00E72B00"/>
    <w:rsid w:val="00E8423B"/>
    <w:rsid w:val="00E9046C"/>
    <w:rsid w:val="00E9187C"/>
    <w:rsid w:val="00EA2D16"/>
    <w:rsid w:val="00EA5A80"/>
    <w:rsid w:val="00EB24C1"/>
    <w:rsid w:val="00EC7113"/>
    <w:rsid w:val="00F00A00"/>
    <w:rsid w:val="00F031A9"/>
    <w:rsid w:val="00F03D69"/>
    <w:rsid w:val="00F13A4E"/>
    <w:rsid w:val="00F15354"/>
    <w:rsid w:val="00F21ECB"/>
    <w:rsid w:val="00F248E1"/>
    <w:rsid w:val="00F26997"/>
    <w:rsid w:val="00F31F94"/>
    <w:rsid w:val="00F338CC"/>
    <w:rsid w:val="00F35E96"/>
    <w:rsid w:val="00F51BA8"/>
    <w:rsid w:val="00F538C4"/>
    <w:rsid w:val="00F5399C"/>
    <w:rsid w:val="00F555C3"/>
    <w:rsid w:val="00F57594"/>
    <w:rsid w:val="00F65940"/>
    <w:rsid w:val="00F73EDF"/>
    <w:rsid w:val="00F74E87"/>
    <w:rsid w:val="00F768CE"/>
    <w:rsid w:val="00F846CE"/>
    <w:rsid w:val="00F863BF"/>
    <w:rsid w:val="00F8711C"/>
    <w:rsid w:val="00F93C71"/>
    <w:rsid w:val="00F9427A"/>
    <w:rsid w:val="00F94C7C"/>
    <w:rsid w:val="00F95F52"/>
    <w:rsid w:val="00FA4808"/>
    <w:rsid w:val="00FB3505"/>
    <w:rsid w:val="00FB4168"/>
    <w:rsid w:val="00FC025D"/>
    <w:rsid w:val="00FC105F"/>
    <w:rsid w:val="00FC4F49"/>
    <w:rsid w:val="00FC5E68"/>
    <w:rsid w:val="00FE14C0"/>
    <w:rsid w:val="00FF0BFF"/>
    <w:rsid w:val="00FF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0"/>
    </o:shapedefaults>
    <o:shapelayout v:ext="edit">
      <o:idmap v:ext="edit" data="2"/>
    </o:shapelayout>
  </w:shapeDefaults>
  <w:decimalSymbol w:val="."/>
  <w:listSeparator w:val=","/>
  <w14:docId w14:val="4A60297A"/>
  <w15:chartTrackingRefBased/>
  <w15:docId w15:val="{14A429A2-75E9-4449-A9F2-EE29ACC4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365E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right="360"/>
      <w:jc w:val="right"/>
      <w:outlineLvl w:val="0"/>
    </w:pPr>
    <w:rPr>
      <w:rFonts w:ascii="Arial" w:hAnsi="Arial"/>
      <w:b/>
      <w:bCs/>
      <w:i/>
      <w:i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006600"/>
      <w:sz w:val="18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 w:cs="Arial"/>
      <w:b/>
      <w:bCs/>
      <w:color w:val="0066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ind w:right="360"/>
      <w:jc w:val="right"/>
    </w:pPr>
    <w:rPr>
      <w:rFonts w:ascii="Arial" w:hAnsi="Arial"/>
      <w:sz w:val="20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color w:val="006600"/>
      <w:sz w:val="18"/>
    </w:rPr>
  </w:style>
  <w:style w:type="table" w:styleId="TableGrid">
    <w:name w:val="Table Grid"/>
    <w:basedOn w:val="TableNormal"/>
    <w:rsid w:val="004D2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A2A12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F8711C"/>
    <w:rPr>
      <w:color w:val="800080"/>
      <w:u w:val="single"/>
    </w:rPr>
  </w:style>
  <w:style w:type="paragraph" w:styleId="NormalWeb">
    <w:name w:val="Normal (Web)"/>
    <w:basedOn w:val="Normal"/>
    <w:rsid w:val="00B94288"/>
  </w:style>
  <w:style w:type="character" w:styleId="UnresolvedMention">
    <w:name w:val="Unresolved Mention"/>
    <w:basedOn w:val="DefaultParagraphFont"/>
    <w:uiPriority w:val="99"/>
    <w:semiHidden/>
    <w:unhideWhenUsed/>
    <w:rsid w:val="000F666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528F"/>
    <w:rPr>
      <w:sz w:val="24"/>
      <w:szCs w:val="24"/>
    </w:rPr>
  </w:style>
  <w:style w:type="character" w:styleId="CommentReference">
    <w:name w:val="annotation reference"/>
    <w:basedOn w:val="DefaultParagraphFont"/>
    <w:rsid w:val="0052183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18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21839"/>
  </w:style>
  <w:style w:type="paragraph" w:styleId="CommentSubject">
    <w:name w:val="annotation subject"/>
    <w:basedOn w:val="CommentText"/>
    <w:next w:val="CommentText"/>
    <w:link w:val="CommentSubjectChar"/>
    <w:rsid w:val="005218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18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9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56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7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workplace.org/dress-for-success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\WorkPlac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616721-0bc6-4ce6-a0f7-25c9da80de88" xsi:nil="true"/>
    <lcf76f155ced4ddcb4097134ff3c332f xmlns="4647300c-4685-475b-ac91-0c54d37fa48e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3D17DAE83264CBE67A4878D5B0F39" ma:contentTypeVersion="18" ma:contentTypeDescription="Create a new document." ma:contentTypeScope="" ma:versionID="ffca638af7365176f12634b1a50d4ec5">
  <xsd:schema xmlns:xsd="http://www.w3.org/2001/XMLSchema" xmlns:xs="http://www.w3.org/2001/XMLSchema" xmlns:p="http://schemas.microsoft.com/office/2006/metadata/properties" xmlns:ns2="4647300c-4685-475b-ac91-0c54d37fa48e" xmlns:ns3="54616721-0bc6-4ce6-a0f7-25c9da80de88" targetNamespace="http://schemas.microsoft.com/office/2006/metadata/properties" ma:root="true" ma:fieldsID="18bfe6b0241704cbe3ab8e85d557bb89" ns2:_="" ns3:_="">
    <xsd:import namespace="4647300c-4685-475b-ac91-0c54d37fa48e"/>
    <xsd:import namespace="54616721-0bc6-4ce6-a0f7-25c9da80de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7300c-4685-475b-ac91-0c54d37fa4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7091703-119c-441b-85a8-86851852d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16721-0bc6-4ce6-a0f7-25c9da80de8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3ee6ea-74c0-4de7-a2db-29d1cf4c49f2}" ma:internalName="TaxCatchAll" ma:showField="CatchAllData" ma:web="54616721-0bc6-4ce6-a0f7-25c9da80de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F04A2-4244-4B6F-8339-FB3F0808CC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FB63A9C-B35D-4AF4-A5E9-3D0579A090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DC71D-7468-43C4-B00D-E49ACA7571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61DFD37-71D7-4D86-91B1-457F5EF2C459}">
  <ds:schemaRefs>
    <ds:schemaRef ds:uri="http://schemas.microsoft.com/office/2006/metadata/properties"/>
    <ds:schemaRef ds:uri="http://schemas.microsoft.com/office/infopath/2007/PartnerControls"/>
    <ds:schemaRef ds:uri="54616721-0bc6-4ce6-a0f7-25c9da80de88"/>
    <ds:schemaRef ds:uri="4647300c-4685-475b-ac91-0c54d37fa48e"/>
    <ds:schemaRef ds:uri="eedd08e3-3fe2-4f74-83a8-596e3c2a53ee"/>
  </ds:schemaRefs>
</ds:datastoreItem>
</file>

<file path=customXml/itemProps5.xml><?xml version="1.0" encoding="utf-8"?>
<ds:datastoreItem xmlns:ds="http://schemas.openxmlformats.org/officeDocument/2006/customXml" ds:itemID="{FE65A3DA-DB55-4770-A7E5-B7D2C7C4442C}"/>
</file>

<file path=docProps/app.xml><?xml version="1.0" encoding="utf-8"?>
<Properties xmlns="http://schemas.openxmlformats.org/officeDocument/2006/extended-properties" xmlns:vt="http://schemas.openxmlformats.org/officeDocument/2006/docPropsVTypes">
  <Template>WorkPlace Letterhead</Template>
  <TotalTime>10</TotalTime>
  <Pages>2</Pages>
  <Words>563</Words>
  <Characters>3343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15, 2006</vt:lpstr>
    </vt:vector>
  </TitlesOfParts>
  <Company>Hewlett-Packard Company</Company>
  <LinksUpToDate>false</LinksUpToDate>
  <CharactersWithSpaces>3899</CharactersWithSpaces>
  <SharedDoc>false</SharedDoc>
  <HLinks>
    <vt:vector size="6" baseType="variant">
      <vt:variant>
        <vt:i4>8126551</vt:i4>
      </vt:variant>
      <vt:variant>
        <vt:i4>0</vt:i4>
      </vt:variant>
      <vt:variant>
        <vt:i4>0</vt:i4>
      </vt:variant>
      <vt:variant>
        <vt:i4>5</vt:i4>
      </vt:variant>
      <vt:variant>
        <vt:lpwstr>mailto:bdeamico@workplace.org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15, 2006</dc:title>
  <dc:subject/>
  <dc:creator>jfc</dc:creator>
  <cp:keywords/>
  <cp:lastModifiedBy>Tom Long</cp:lastModifiedBy>
  <cp:revision>2</cp:revision>
  <cp:lastPrinted>2023-04-05T15:19:00Z</cp:lastPrinted>
  <dcterms:created xsi:type="dcterms:W3CDTF">2025-04-01T20:58:00Z</dcterms:created>
  <dcterms:modified xsi:type="dcterms:W3CDTF">2025-04-01T20:58:00Z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Sarah Lewis</vt:lpwstr>
  </property>
  <property fmtid="{D5CDD505-2E9C-101B-9397-08002B2CF9AE}" pid="3" name="Order">
    <vt:lpwstr>3251400.00000000</vt:lpwstr>
  </property>
  <property fmtid="{D5CDD505-2E9C-101B-9397-08002B2CF9AE}" pid="4" name="display_urn:schemas-microsoft-com:office:office#Author">
    <vt:lpwstr>Sarah Lewis</vt:lpwstr>
  </property>
  <property fmtid="{D5CDD505-2E9C-101B-9397-08002B2CF9AE}" pid="5" name="ContentTypeId">
    <vt:lpwstr>0x010100EC73D17DAE83264CBE67A4878D5B0F39</vt:lpwstr>
  </property>
  <property fmtid="{D5CDD505-2E9C-101B-9397-08002B2CF9AE}" pid="6" name="MediaServiceImageTags">
    <vt:lpwstr/>
  </property>
  <property fmtid="{D5CDD505-2E9C-101B-9397-08002B2CF9AE}" pid="7" name="GrammarlyDocumentId">
    <vt:lpwstr>26349dd95227abb665ee59999a06cea8afca0870f39879c0d1a02deefe825328</vt:lpwstr>
  </property>
</Properties>
</file>